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00C55" w14:textId="77777777" w:rsidR="00F4404B" w:rsidRDefault="00F4404B" w:rsidP="00287239">
      <w:pPr>
        <w:pStyle w:val="Universite"/>
        <w:spacing w:before="0" w:after="0" w:line="240" w:lineRule="auto"/>
        <w:rPr>
          <w:rFonts w:asciiTheme="minorHAnsi" w:hAnsiTheme="minorHAnsi" w:cstheme="minorHAnsi"/>
          <w:sz w:val="22"/>
        </w:rPr>
      </w:pPr>
    </w:p>
    <w:p w14:paraId="198612DD" w14:textId="77777777" w:rsidR="00364863" w:rsidRDefault="00364863" w:rsidP="00D86101">
      <w:pPr>
        <w:jc w:val="center"/>
        <w:rPr>
          <w:bCs/>
          <w:sz w:val="32"/>
          <w:szCs w:val="32"/>
        </w:rPr>
      </w:pPr>
    </w:p>
    <w:p w14:paraId="3F796A70" w14:textId="77777777" w:rsidR="00D86101" w:rsidRDefault="00D86101" w:rsidP="00D86101">
      <w:pPr>
        <w:jc w:val="center"/>
        <w:rPr>
          <w:b/>
          <w:bCs/>
          <w:sz w:val="32"/>
          <w:szCs w:val="32"/>
        </w:rPr>
      </w:pPr>
    </w:p>
    <w:p w14:paraId="537920AA" w14:textId="77777777" w:rsidR="001E26D8" w:rsidRDefault="001E26D8" w:rsidP="00D86101">
      <w:pPr>
        <w:jc w:val="center"/>
        <w:rPr>
          <w:b/>
          <w:bCs/>
          <w:sz w:val="32"/>
          <w:szCs w:val="32"/>
        </w:rPr>
      </w:pPr>
      <w:bookmarkStart w:id="0" w:name="_GoBack"/>
      <w:bookmarkEnd w:id="0"/>
    </w:p>
    <w:p w14:paraId="2FF5202F" w14:textId="77777777" w:rsidR="00D86101" w:rsidRDefault="00D86101" w:rsidP="00D86101">
      <w:pPr>
        <w:ind w:right="-1188" w:firstLine="540"/>
        <w:rPr>
          <w:i/>
          <w:iCs/>
          <w:sz w:val="16"/>
          <w:szCs w:val="16"/>
        </w:rPr>
      </w:pPr>
      <w:r w:rsidRPr="00771B38">
        <w:rPr>
          <w:sz w:val="32"/>
          <w:szCs w:val="32"/>
        </w:rPr>
        <w:t xml:space="preserve">Année </w:t>
      </w:r>
      <w:r>
        <w:rPr>
          <w:sz w:val="32"/>
          <w:szCs w:val="32"/>
        </w:rPr>
        <w:t>_____</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N°</w:t>
      </w:r>
    </w:p>
    <w:p w14:paraId="69E06837" w14:textId="77777777" w:rsidR="00D86101" w:rsidRDefault="00D86101" w:rsidP="00D86101">
      <w:pPr>
        <w:ind w:right="-1188"/>
        <w:rPr>
          <w:i/>
          <w:iCs/>
          <w:sz w:val="16"/>
          <w:szCs w:val="16"/>
        </w:rPr>
      </w:pPr>
    </w:p>
    <w:p w14:paraId="610AE836" w14:textId="77777777" w:rsidR="00D86101" w:rsidRDefault="00D86101" w:rsidP="00D86101">
      <w:pPr>
        <w:ind w:right="-1188"/>
        <w:rPr>
          <w:i/>
          <w:iCs/>
          <w:sz w:val="16"/>
          <w:szCs w:val="16"/>
        </w:rPr>
      </w:pPr>
    </w:p>
    <w:p w14:paraId="7A7B3E79" w14:textId="77777777" w:rsidR="00D86101" w:rsidRPr="00771B38" w:rsidRDefault="00D86101" w:rsidP="00D86101">
      <w:pPr>
        <w:ind w:right="-1188"/>
        <w:rPr>
          <w:i/>
          <w:iCs/>
        </w:rPr>
      </w:pPr>
    </w:p>
    <w:p w14:paraId="6518A682" w14:textId="77777777" w:rsidR="00D86101" w:rsidRDefault="00D86101" w:rsidP="00D86101">
      <w:pPr>
        <w:jc w:val="center"/>
        <w:rPr>
          <w:b/>
          <w:bCs/>
          <w:sz w:val="40"/>
          <w:szCs w:val="40"/>
        </w:rPr>
      </w:pPr>
      <w:r w:rsidRPr="00771B38">
        <w:rPr>
          <w:b/>
          <w:bCs/>
          <w:sz w:val="40"/>
          <w:szCs w:val="40"/>
        </w:rPr>
        <w:t>THÈSE</w:t>
      </w:r>
    </w:p>
    <w:p w14:paraId="7DB8C17C" w14:textId="77777777" w:rsidR="00D86101" w:rsidRPr="005361CF" w:rsidRDefault="00D86101" w:rsidP="00D86101">
      <w:pPr>
        <w:jc w:val="center"/>
        <w:rPr>
          <w:b/>
          <w:sz w:val="32"/>
          <w:szCs w:val="32"/>
        </w:rPr>
      </w:pPr>
      <w:r w:rsidRPr="005361CF">
        <w:rPr>
          <w:b/>
          <w:sz w:val="32"/>
          <w:szCs w:val="32"/>
        </w:rPr>
        <w:t>POUR LE DIPLÔME D’ÉTAT</w:t>
      </w:r>
    </w:p>
    <w:p w14:paraId="33E3A058" w14:textId="77777777" w:rsidR="00D86101" w:rsidRDefault="00D86101" w:rsidP="00D86101">
      <w:pPr>
        <w:jc w:val="center"/>
        <w:rPr>
          <w:b/>
          <w:bCs/>
          <w:sz w:val="40"/>
          <w:szCs w:val="40"/>
        </w:rPr>
      </w:pPr>
      <w:r>
        <w:rPr>
          <w:b/>
          <w:bCs/>
          <w:sz w:val="40"/>
          <w:szCs w:val="40"/>
        </w:rPr>
        <w:t>DE</w:t>
      </w:r>
    </w:p>
    <w:p w14:paraId="3E8B11D5" w14:textId="77777777" w:rsidR="00D86101" w:rsidRDefault="00D86101" w:rsidP="00D86101">
      <w:pPr>
        <w:jc w:val="center"/>
        <w:rPr>
          <w:b/>
          <w:bCs/>
          <w:sz w:val="40"/>
          <w:szCs w:val="40"/>
        </w:rPr>
      </w:pPr>
      <w:r>
        <w:rPr>
          <w:b/>
          <w:bCs/>
          <w:sz w:val="40"/>
          <w:szCs w:val="40"/>
        </w:rPr>
        <w:t xml:space="preserve"> DOCTEUR EN MÉDECINE</w:t>
      </w:r>
    </w:p>
    <w:p w14:paraId="7837E541" w14:textId="77777777" w:rsidR="00454ADA" w:rsidRDefault="00454ADA" w:rsidP="00454ADA">
      <w:pPr>
        <w:jc w:val="center"/>
        <w:rPr>
          <w:sz w:val="32"/>
          <w:szCs w:val="32"/>
        </w:rPr>
      </w:pPr>
    </w:p>
    <w:p w14:paraId="1362D664" w14:textId="77777777" w:rsidR="00454ADA" w:rsidRDefault="00454ADA" w:rsidP="00454ADA">
      <w:pPr>
        <w:jc w:val="center"/>
        <w:rPr>
          <w:sz w:val="32"/>
          <w:szCs w:val="32"/>
        </w:rPr>
      </w:pPr>
    </w:p>
    <w:p w14:paraId="51C783D5" w14:textId="77777777" w:rsidR="00454ADA" w:rsidRDefault="00454ADA" w:rsidP="00454ADA">
      <w:pPr>
        <w:jc w:val="center"/>
        <w:rPr>
          <w:sz w:val="32"/>
          <w:szCs w:val="32"/>
        </w:rPr>
      </w:pPr>
      <w:r>
        <w:rPr>
          <w:sz w:val="32"/>
          <w:szCs w:val="32"/>
        </w:rPr>
        <w:t>Titre :___________________________________________________</w:t>
      </w:r>
    </w:p>
    <w:p w14:paraId="6E19637C" w14:textId="77777777" w:rsidR="00D86101" w:rsidRDefault="00D86101" w:rsidP="00D86101">
      <w:pPr>
        <w:jc w:val="center"/>
        <w:rPr>
          <w:sz w:val="32"/>
          <w:szCs w:val="32"/>
        </w:rPr>
      </w:pPr>
    </w:p>
    <w:p w14:paraId="5F0A7578" w14:textId="77777777" w:rsidR="00D86101" w:rsidRDefault="00D86101" w:rsidP="00D86101">
      <w:pPr>
        <w:jc w:val="center"/>
        <w:rPr>
          <w:sz w:val="32"/>
          <w:szCs w:val="32"/>
        </w:rPr>
      </w:pPr>
    </w:p>
    <w:p w14:paraId="2F496C50" w14:textId="77777777" w:rsidR="00D86101" w:rsidRDefault="00D86101" w:rsidP="00D86101">
      <w:pPr>
        <w:jc w:val="center"/>
        <w:rPr>
          <w:sz w:val="32"/>
          <w:szCs w:val="32"/>
        </w:rPr>
      </w:pPr>
      <w:r>
        <w:rPr>
          <w:sz w:val="32"/>
          <w:szCs w:val="32"/>
        </w:rPr>
        <w:t xml:space="preserve">Présentée et soutenue publiquement </w:t>
      </w:r>
    </w:p>
    <w:p w14:paraId="2ECD0C3C" w14:textId="77777777" w:rsidR="00D86101" w:rsidRDefault="00D86101" w:rsidP="00D86101">
      <w:pPr>
        <w:jc w:val="center"/>
        <w:rPr>
          <w:sz w:val="32"/>
          <w:szCs w:val="32"/>
        </w:rPr>
      </w:pPr>
      <w:r>
        <w:rPr>
          <w:sz w:val="32"/>
          <w:szCs w:val="32"/>
        </w:rPr>
        <w:t xml:space="preserve">le </w:t>
      </w:r>
      <w:r w:rsidR="00385200">
        <w:rPr>
          <w:sz w:val="32"/>
          <w:szCs w:val="32"/>
        </w:rPr>
        <w:t>______________</w:t>
      </w:r>
    </w:p>
    <w:p w14:paraId="0B5B251A" w14:textId="77777777" w:rsidR="00D86101" w:rsidRDefault="00D86101" w:rsidP="00D86101">
      <w:pPr>
        <w:jc w:val="center"/>
        <w:rPr>
          <w:sz w:val="32"/>
          <w:szCs w:val="32"/>
        </w:rPr>
      </w:pPr>
    </w:p>
    <w:p w14:paraId="42AB1EFA" w14:textId="77777777" w:rsidR="00D86101" w:rsidRDefault="00D86101" w:rsidP="00D86101">
      <w:pPr>
        <w:jc w:val="center"/>
        <w:rPr>
          <w:sz w:val="32"/>
          <w:szCs w:val="32"/>
        </w:rPr>
      </w:pPr>
      <w:r>
        <w:rPr>
          <w:sz w:val="32"/>
          <w:szCs w:val="32"/>
        </w:rPr>
        <w:t>Par</w:t>
      </w:r>
    </w:p>
    <w:p w14:paraId="39D03011" w14:textId="77777777" w:rsidR="00D86101" w:rsidRDefault="00D86101" w:rsidP="00D86101">
      <w:pPr>
        <w:jc w:val="center"/>
        <w:rPr>
          <w:sz w:val="32"/>
          <w:szCs w:val="32"/>
        </w:rPr>
      </w:pPr>
    </w:p>
    <w:p w14:paraId="02D0CE73" w14:textId="77777777" w:rsidR="00E65AB5" w:rsidRDefault="00B454FA" w:rsidP="00B454FA">
      <w:pPr>
        <w:pStyle w:val="Discipline"/>
        <w:spacing w:before="120" w:after="0" w:line="240" w:lineRule="auto"/>
        <w:rPr>
          <w:rFonts w:asciiTheme="minorHAnsi" w:hAnsiTheme="minorHAnsi" w:cstheme="minorHAnsi"/>
          <w:i/>
        </w:rPr>
      </w:pPr>
      <w:r w:rsidRPr="00EC4DBD">
        <w:rPr>
          <w:rFonts w:asciiTheme="minorHAnsi" w:hAnsiTheme="minorHAnsi" w:cstheme="minorHAnsi"/>
          <w:b/>
          <w:i/>
        </w:rPr>
        <w:t>N</w:t>
      </w:r>
      <w:r>
        <w:rPr>
          <w:rFonts w:asciiTheme="minorHAnsi" w:hAnsiTheme="minorHAnsi" w:cstheme="minorHAnsi"/>
          <w:b/>
          <w:i/>
        </w:rPr>
        <w:t>OM</w:t>
      </w:r>
      <w:r w:rsidRPr="00EC4DBD">
        <w:rPr>
          <w:rFonts w:asciiTheme="minorHAnsi" w:hAnsiTheme="minorHAnsi" w:cstheme="minorHAnsi"/>
          <w:b/>
          <w:i/>
        </w:rPr>
        <w:t>, Prénom</w:t>
      </w:r>
      <w:r>
        <w:rPr>
          <w:rFonts w:asciiTheme="minorHAnsi" w:hAnsiTheme="minorHAnsi" w:cstheme="minorHAnsi"/>
          <w:i/>
        </w:rPr>
        <w:t xml:space="preserve"> </w:t>
      </w:r>
    </w:p>
    <w:p w14:paraId="1F8CD630" w14:textId="77777777" w:rsidR="00040D55" w:rsidRPr="00C8724E" w:rsidRDefault="002915AD" w:rsidP="00B454FA">
      <w:pPr>
        <w:pStyle w:val="Discipline"/>
        <w:spacing w:before="120" w:after="0" w:line="240" w:lineRule="auto"/>
        <w:rPr>
          <w:i/>
          <w:sz w:val="20"/>
          <w:szCs w:val="20"/>
        </w:rPr>
      </w:pPr>
      <w:r w:rsidRPr="00C8724E">
        <w:rPr>
          <w:i/>
          <w:sz w:val="20"/>
          <w:szCs w:val="20"/>
        </w:rPr>
        <w:t>Nom en majuscules</w:t>
      </w:r>
      <w:r w:rsidR="00E65AB5" w:rsidRPr="00C8724E">
        <w:rPr>
          <w:i/>
          <w:sz w:val="20"/>
          <w:szCs w:val="20"/>
        </w:rPr>
        <w:t xml:space="preserve"> sans mention </w:t>
      </w:r>
      <w:r w:rsidR="00DB5991" w:rsidRPr="00C8724E">
        <w:rPr>
          <w:i/>
          <w:sz w:val="20"/>
          <w:szCs w:val="20"/>
        </w:rPr>
        <w:t>« </w:t>
      </w:r>
      <w:r w:rsidR="00E65AB5" w:rsidRPr="00C8724E">
        <w:rPr>
          <w:i/>
          <w:sz w:val="20"/>
          <w:szCs w:val="20"/>
        </w:rPr>
        <w:t>née</w:t>
      </w:r>
      <w:r w:rsidR="00DB5991" w:rsidRPr="00C8724E">
        <w:rPr>
          <w:i/>
          <w:sz w:val="20"/>
          <w:szCs w:val="20"/>
        </w:rPr>
        <w:t> »</w:t>
      </w:r>
      <w:r w:rsidR="00E65AB5" w:rsidRPr="00C8724E">
        <w:rPr>
          <w:i/>
          <w:sz w:val="20"/>
          <w:szCs w:val="20"/>
        </w:rPr>
        <w:t xml:space="preserve">, </w:t>
      </w:r>
      <w:r w:rsidR="00DB5991" w:rsidRPr="00C8724E">
        <w:rPr>
          <w:i/>
          <w:sz w:val="20"/>
          <w:szCs w:val="20"/>
        </w:rPr>
        <w:t>« </w:t>
      </w:r>
      <w:r w:rsidR="00E65AB5" w:rsidRPr="00C8724E">
        <w:rPr>
          <w:i/>
          <w:sz w:val="20"/>
          <w:szCs w:val="20"/>
        </w:rPr>
        <w:t>épouse</w:t>
      </w:r>
      <w:r w:rsidR="00DB5991" w:rsidRPr="00C8724E">
        <w:rPr>
          <w:i/>
          <w:sz w:val="20"/>
          <w:szCs w:val="20"/>
        </w:rPr>
        <w:t> »</w:t>
      </w:r>
      <w:r w:rsidR="00E65AB5" w:rsidRPr="00C8724E">
        <w:rPr>
          <w:i/>
          <w:sz w:val="20"/>
          <w:szCs w:val="20"/>
        </w:rPr>
        <w:t xml:space="preserve">, </w:t>
      </w:r>
      <w:r w:rsidR="00DB5991" w:rsidRPr="00C8724E">
        <w:rPr>
          <w:i/>
          <w:sz w:val="20"/>
          <w:szCs w:val="20"/>
        </w:rPr>
        <w:t>« </w:t>
      </w:r>
      <w:r w:rsidR="00E65AB5" w:rsidRPr="00C8724E">
        <w:rPr>
          <w:i/>
          <w:sz w:val="20"/>
          <w:szCs w:val="20"/>
        </w:rPr>
        <w:t>dit</w:t>
      </w:r>
      <w:r w:rsidR="00DB5991" w:rsidRPr="00C8724E">
        <w:rPr>
          <w:i/>
          <w:sz w:val="20"/>
          <w:szCs w:val="20"/>
        </w:rPr>
        <w:t> »</w:t>
      </w:r>
      <w:r w:rsidRPr="00C8724E">
        <w:rPr>
          <w:i/>
          <w:sz w:val="20"/>
          <w:szCs w:val="20"/>
        </w:rPr>
        <w:t>, prénom en minuscules</w:t>
      </w:r>
      <w:r w:rsidR="00E65AB5" w:rsidRPr="00C8724E">
        <w:rPr>
          <w:i/>
          <w:sz w:val="20"/>
          <w:szCs w:val="20"/>
        </w:rPr>
        <w:t xml:space="preserve"> </w:t>
      </w:r>
    </w:p>
    <w:p w14:paraId="7901C30F" w14:textId="77777777" w:rsidR="00B454FA" w:rsidRPr="00EC4DBD" w:rsidRDefault="00B454FA" w:rsidP="00B454FA">
      <w:pPr>
        <w:pStyle w:val="Specialite"/>
        <w:rPr>
          <w:rFonts w:asciiTheme="minorHAnsi" w:hAnsiTheme="minorHAnsi" w:cstheme="minorHAnsi"/>
          <w:i w:val="0"/>
          <w:sz w:val="32"/>
        </w:rPr>
      </w:pPr>
      <w:r w:rsidRPr="00EC4DBD">
        <w:rPr>
          <w:rFonts w:asciiTheme="minorHAnsi" w:hAnsiTheme="minorHAnsi" w:cstheme="minorHAnsi"/>
          <w:i w:val="0"/>
          <w:sz w:val="32"/>
        </w:rPr>
        <w:t xml:space="preserve">Né(e) </w:t>
      </w:r>
      <w:r>
        <w:rPr>
          <w:rFonts w:asciiTheme="minorHAnsi" w:hAnsiTheme="minorHAnsi" w:cstheme="minorHAnsi"/>
          <w:i w:val="0"/>
          <w:sz w:val="32"/>
        </w:rPr>
        <w:t xml:space="preserve"> le </w:t>
      </w:r>
      <w:r w:rsidR="00385200">
        <w:rPr>
          <w:rFonts w:asciiTheme="minorHAnsi" w:hAnsiTheme="minorHAnsi" w:cstheme="minorHAnsi"/>
          <w:i w:val="0"/>
          <w:sz w:val="32"/>
        </w:rPr>
        <w:t>____________</w:t>
      </w:r>
      <w:r>
        <w:rPr>
          <w:rFonts w:asciiTheme="minorHAnsi" w:hAnsiTheme="minorHAnsi" w:cstheme="minorHAnsi"/>
          <w:i w:val="0"/>
          <w:sz w:val="32"/>
        </w:rPr>
        <w:t xml:space="preserve"> à </w:t>
      </w:r>
      <w:r w:rsidR="00385200">
        <w:rPr>
          <w:rFonts w:asciiTheme="minorHAnsi" w:hAnsiTheme="minorHAnsi" w:cstheme="minorHAnsi"/>
          <w:i w:val="0"/>
          <w:sz w:val="32"/>
        </w:rPr>
        <w:t>______________________</w:t>
      </w:r>
    </w:p>
    <w:p w14:paraId="53A4FC33" w14:textId="77777777" w:rsidR="00262A89" w:rsidRDefault="00262A89" w:rsidP="00454ADA">
      <w:pPr>
        <w:rPr>
          <w:sz w:val="32"/>
          <w:szCs w:val="32"/>
        </w:rPr>
      </w:pPr>
    </w:p>
    <w:p w14:paraId="7B6C2423" w14:textId="77777777" w:rsidR="00F431B9" w:rsidRPr="009E2CF9" w:rsidRDefault="00A765C1" w:rsidP="00315DD1">
      <w:pPr>
        <w:pStyle w:val="Directeur"/>
        <w:rPr>
          <w:rFonts w:asciiTheme="minorHAnsi" w:hAnsiTheme="minorHAnsi" w:cstheme="minorHAnsi"/>
        </w:rPr>
      </w:pPr>
      <w:r w:rsidRPr="009E2CF9">
        <w:rPr>
          <w:rFonts w:asciiTheme="minorHAnsi" w:hAnsiTheme="minorHAnsi" w:cstheme="minorHAnsi"/>
        </w:rPr>
        <w:t>Dirigée par [</w:t>
      </w:r>
      <w:r w:rsidR="001C5102">
        <w:rPr>
          <w:rFonts w:asciiTheme="minorHAnsi" w:hAnsiTheme="minorHAnsi" w:cstheme="minorHAnsi"/>
        </w:rPr>
        <w:t>Titre</w:t>
      </w:r>
      <w:r w:rsidR="00315DD1">
        <w:rPr>
          <w:rFonts w:asciiTheme="minorHAnsi" w:hAnsiTheme="minorHAnsi" w:cstheme="minorHAnsi"/>
        </w:rPr>
        <w:t xml:space="preserve"> (exemple Docteur)</w:t>
      </w:r>
      <w:r w:rsidR="001C5102">
        <w:rPr>
          <w:rFonts w:asciiTheme="minorHAnsi" w:hAnsiTheme="minorHAnsi" w:cstheme="minorHAnsi"/>
        </w:rPr>
        <w:t xml:space="preserve">, </w:t>
      </w:r>
      <w:r w:rsidR="00315DD1">
        <w:rPr>
          <w:rFonts w:asciiTheme="minorHAnsi" w:hAnsiTheme="minorHAnsi" w:cstheme="minorHAnsi"/>
        </w:rPr>
        <w:t>NOM</w:t>
      </w:r>
      <w:r w:rsidR="001C5102">
        <w:rPr>
          <w:rFonts w:asciiTheme="minorHAnsi" w:hAnsiTheme="minorHAnsi" w:cstheme="minorHAnsi"/>
        </w:rPr>
        <w:t xml:space="preserve">, </w:t>
      </w:r>
      <w:r w:rsidRPr="009E2CF9">
        <w:rPr>
          <w:rFonts w:asciiTheme="minorHAnsi" w:hAnsiTheme="minorHAnsi" w:cstheme="minorHAnsi"/>
        </w:rPr>
        <w:t xml:space="preserve">Prénom du Directeur de </w:t>
      </w:r>
      <w:r w:rsidR="00A52CDC" w:rsidRPr="009E2CF9">
        <w:rPr>
          <w:rFonts w:asciiTheme="minorHAnsi" w:hAnsiTheme="minorHAnsi" w:cstheme="minorHAnsi"/>
        </w:rPr>
        <w:t>thèse</w:t>
      </w:r>
      <w:r w:rsidRPr="009E2CF9">
        <w:rPr>
          <w:rFonts w:asciiTheme="minorHAnsi" w:hAnsiTheme="minorHAnsi" w:cstheme="minorHAnsi"/>
        </w:rPr>
        <w:t>]</w:t>
      </w:r>
    </w:p>
    <w:p w14:paraId="7EB35D54" w14:textId="77777777" w:rsidR="00A765C1" w:rsidRPr="004402A5" w:rsidRDefault="00A64782" w:rsidP="004A6638">
      <w:pPr>
        <w:pStyle w:val="Jury"/>
        <w:rPr>
          <w:rFonts w:asciiTheme="minorHAnsi" w:hAnsiTheme="minorHAnsi" w:cstheme="minorHAnsi"/>
        </w:rPr>
      </w:pPr>
      <w:r>
        <w:rPr>
          <w:rFonts w:asciiTheme="minorHAnsi" w:hAnsiTheme="minorHAnsi" w:cstheme="minorHAnsi"/>
        </w:rPr>
        <w:t>Jury</w:t>
      </w:r>
      <w:r w:rsidR="00A765C1" w:rsidRPr="004402A5">
        <w:rPr>
          <w:rFonts w:asciiTheme="minorHAnsi" w:hAnsiTheme="minorHAnsi" w:cstheme="minorHAnsi"/>
        </w:rPr>
        <w:t xml:space="preserve"> : </w:t>
      </w:r>
    </w:p>
    <w:p w14:paraId="42106137" w14:textId="4C04D55B" w:rsidR="00744D5E" w:rsidRPr="004402A5" w:rsidRDefault="00744D5E" w:rsidP="00513638">
      <w:pPr>
        <w:pStyle w:val="Jury"/>
        <w:rPr>
          <w:rFonts w:asciiTheme="minorHAnsi" w:hAnsiTheme="minorHAnsi" w:cstheme="minorHAnsi"/>
        </w:rPr>
      </w:pPr>
      <w:r w:rsidRPr="004402A5">
        <w:rPr>
          <w:rFonts w:asciiTheme="minorHAnsi" w:hAnsiTheme="minorHAnsi" w:cstheme="minorHAnsi"/>
        </w:rPr>
        <w:t>M. Le Professeur (</w:t>
      </w:r>
      <w:r w:rsidR="00315DD1">
        <w:rPr>
          <w:rFonts w:asciiTheme="minorHAnsi" w:hAnsiTheme="minorHAnsi" w:cstheme="minorHAnsi"/>
        </w:rPr>
        <w:t>NOM</w:t>
      </w:r>
      <w:r w:rsidRPr="004402A5">
        <w:rPr>
          <w:rFonts w:asciiTheme="minorHAnsi" w:hAnsiTheme="minorHAnsi" w:cstheme="minorHAnsi"/>
        </w:rPr>
        <w:t xml:space="preserve"> Prénom</w:t>
      </w:r>
      <w:r w:rsidR="00315DD1">
        <w:rPr>
          <w:rFonts w:asciiTheme="minorHAnsi" w:hAnsiTheme="minorHAnsi" w:cstheme="minorHAnsi"/>
        </w:rPr>
        <w:t xml:space="preserve"> PU-PH</w:t>
      </w:r>
      <w:r w:rsidRPr="004402A5">
        <w:rPr>
          <w:rFonts w:asciiTheme="minorHAnsi" w:hAnsiTheme="minorHAnsi" w:cstheme="minorHAnsi"/>
        </w:rPr>
        <w:t>)</w:t>
      </w:r>
      <w:r w:rsidR="00315DD1">
        <w:rPr>
          <w:rFonts w:asciiTheme="minorHAnsi" w:hAnsiTheme="minorHAnsi" w:cstheme="minorHAnsi"/>
        </w:rPr>
        <w:t xml:space="preserve">   ……………………………………………</w:t>
      </w:r>
      <w:r w:rsidR="000D4720" w:rsidRPr="004402A5">
        <w:rPr>
          <w:rFonts w:asciiTheme="minorHAnsi" w:hAnsiTheme="minorHAnsi" w:cstheme="minorHAnsi"/>
        </w:rPr>
        <w:t xml:space="preserve"> Président</w:t>
      </w:r>
    </w:p>
    <w:p w14:paraId="096E6502" w14:textId="6B1CD42E" w:rsidR="00744D5E" w:rsidRPr="004402A5" w:rsidRDefault="00513638" w:rsidP="00EC4DBD">
      <w:pPr>
        <w:pStyle w:val="Jury"/>
        <w:jc w:val="both"/>
        <w:rPr>
          <w:rFonts w:asciiTheme="minorHAnsi" w:hAnsiTheme="minorHAnsi" w:cstheme="minorHAnsi"/>
        </w:rPr>
      </w:pPr>
      <w:r w:rsidRPr="004402A5">
        <w:rPr>
          <w:rFonts w:asciiTheme="minorHAnsi" w:hAnsiTheme="minorHAnsi" w:cstheme="minorHAnsi"/>
        </w:rPr>
        <w:t>M. Le Professeur (</w:t>
      </w:r>
      <w:r w:rsidR="00315DD1">
        <w:rPr>
          <w:rFonts w:asciiTheme="minorHAnsi" w:hAnsiTheme="minorHAnsi" w:cstheme="minorHAnsi"/>
        </w:rPr>
        <w:t>NOM</w:t>
      </w:r>
      <w:r w:rsidRPr="004402A5">
        <w:rPr>
          <w:rFonts w:asciiTheme="minorHAnsi" w:hAnsiTheme="minorHAnsi" w:cstheme="minorHAnsi"/>
        </w:rPr>
        <w:t xml:space="preserve"> Prénom</w:t>
      </w:r>
      <w:r>
        <w:rPr>
          <w:rFonts w:asciiTheme="minorHAnsi" w:hAnsiTheme="minorHAnsi" w:cstheme="minorHAnsi"/>
        </w:rPr>
        <w:t xml:space="preserve"> </w:t>
      </w:r>
      <w:r w:rsidR="00315DD1">
        <w:rPr>
          <w:rFonts w:asciiTheme="minorHAnsi" w:hAnsiTheme="minorHAnsi" w:cstheme="minorHAnsi"/>
        </w:rPr>
        <w:t xml:space="preserve">exemple MCU-PH) </w:t>
      </w:r>
      <w:r w:rsidR="00744D5E" w:rsidRPr="004402A5">
        <w:rPr>
          <w:rFonts w:asciiTheme="minorHAnsi" w:hAnsiTheme="minorHAnsi" w:cstheme="minorHAnsi"/>
        </w:rPr>
        <w:t>………</w:t>
      </w:r>
      <w:r w:rsidR="00315DD1">
        <w:rPr>
          <w:rFonts w:asciiTheme="minorHAnsi" w:hAnsiTheme="minorHAnsi" w:cstheme="minorHAnsi"/>
        </w:rPr>
        <w:t>……………………</w:t>
      </w:r>
    </w:p>
    <w:p w14:paraId="6B25B206" w14:textId="18D98054" w:rsidR="00744D5E" w:rsidRPr="004402A5" w:rsidRDefault="00513638" w:rsidP="00EC4DBD">
      <w:pPr>
        <w:pStyle w:val="Jury"/>
        <w:jc w:val="both"/>
        <w:rPr>
          <w:rFonts w:asciiTheme="minorHAnsi" w:hAnsiTheme="minorHAnsi" w:cstheme="minorHAnsi"/>
        </w:rPr>
      </w:pPr>
      <w:r w:rsidRPr="004402A5">
        <w:rPr>
          <w:rFonts w:asciiTheme="minorHAnsi" w:hAnsiTheme="minorHAnsi" w:cstheme="minorHAnsi"/>
        </w:rPr>
        <w:t>M. Le Professeur (</w:t>
      </w:r>
      <w:r w:rsidR="00315DD1">
        <w:rPr>
          <w:rFonts w:asciiTheme="minorHAnsi" w:hAnsiTheme="minorHAnsi" w:cstheme="minorHAnsi"/>
        </w:rPr>
        <w:t>NOM</w:t>
      </w:r>
      <w:r w:rsidRPr="004402A5">
        <w:rPr>
          <w:rFonts w:asciiTheme="minorHAnsi" w:hAnsiTheme="minorHAnsi" w:cstheme="minorHAnsi"/>
        </w:rPr>
        <w:t xml:space="preserve"> Prénom</w:t>
      </w:r>
      <w:r>
        <w:rPr>
          <w:rFonts w:asciiTheme="minorHAnsi" w:hAnsiTheme="minorHAnsi" w:cstheme="minorHAnsi"/>
        </w:rPr>
        <w:t xml:space="preserve"> titre exact</w:t>
      </w:r>
      <w:r w:rsidRPr="004402A5">
        <w:rPr>
          <w:rFonts w:asciiTheme="minorHAnsi" w:hAnsiTheme="minorHAnsi" w:cstheme="minorHAnsi"/>
        </w:rPr>
        <w:t xml:space="preserve">)   </w:t>
      </w:r>
      <w:r w:rsidR="00315DD1">
        <w:rPr>
          <w:rFonts w:asciiTheme="minorHAnsi" w:hAnsiTheme="minorHAnsi" w:cstheme="minorHAnsi"/>
        </w:rPr>
        <w:t>……………………………………..</w:t>
      </w:r>
    </w:p>
    <w:p w14:paraId="202B8824" w14:textId="78601383" w:rsidR="000E7F1A" w:rsidRPr="009E2CF9" w:rsidRDefault="00454ADA" w:rsidP="00315DD1">
      <w:pPr>
        <w:pStyle w:val="Jury"/>
        <w:rPr>
          <w:rFonts w:asciiTheme="minorHAnsi" w:hAnsiTheme="minorHAnsi" w:cstheme="minorHAnsi"/>
        </w:rPr>
        <w:sectPr w:rsidR="000E7F1A" w:rsidRPr="009E2CF9" w:rsidSect="00C86B01">
          <w:headerReference w:type="default" r:id="rId8"/>
          <w:footerReference w:type="default" r:id="rId9"/>
          <w:pgSz w:w="11906" w:h="16838" w:code="9"/>
          <w:pgMar w:top="1418" w:right="1418" w:bottom="1134" w:left="1418" w:header="709" w:footer="709" w:gutter="0"/>
          <w:pgNumType w:start="2"/>
          <w:cols w:space="708"/>
          <w:docGrid w:linePitch="360"/>
        </w:sectPr>
      </w:pPr>
      <w:r w:rsidRPr="004402A5">
        <w:rPr>
          <w:rFonts w:asciiTheme="minorHAnsi" w:hAnsiTheme="minorHAnsi" w:cstheme="minorHAnsi"/>
        </w:rPr>
        <w:t xml:space="preserve">M. Le </w:t>
      </w:r>
      <w:r>
        <w:rPr>
          <w:rFonts w:asciiTheme="minorHAnsi" w:hAnsiTheme="minorHAnsi" w:cstheme="minorHAnsi"/>
        </w:rPr>
        <w:t>Doct</w:t>
      </w:r>
      <w:r w:rsidRPr="004402A5">
        <w:rPr>
          <w:rFonts w:asciiTheme="minorHAnsi" w:hAnsiTheme="minorHAnsi" w:cstheme="minorHAnsi"/>
        </w:rPr>
        <w:t>eur (</w:t>
      </w:r>
      <w:r w:rsidR="00315DD1">
        <w:rPr>
          <w:rFonts w:asciiTheme="minorHAnsi" w:hAnsiTheme="minorHAnsi" w:cstheme="minorHAnsi"/>
        </w:rPr>
        <w:t>NOM</w:t>
      </w:r>
      <w:r w:rsidR="00DC3D12">
        <w:rPr>
          <w:rFonts w:asciiTheme="minorHAnsi" w:hAnsiTheme="minorHAnsi" w:cstheme="minorHAnsi"/>
        </w:rPr>
        <w:t xml:space="preserve"> </w:t>
      </w:r>
      <w:r w:rsidRPr="004402A5">
        <w:rPr>
          <w:rFonts w:asciiTheme="minorHAnsi" w:hAnsiTheme="minorHAnsi" w:cstheme="minorHAnsi"/>
        </w:rPr>
        <w:t>Prénom</w:t>
      </w:r>
      <w:r>
        <w:rPr>
          <w:rFonts w:asciiTheme="minorHAnsi" w:hAnsiTheme="minorHAnsi" w:cstheme="minorHAnsi"/>
        </w:rPr>
        <w:t xml:space="preserve"> titre exact</w:t>
      </w:r>
      <w:r w:rsidR="00315DD1">
        <w:rPr>
          <w:rFonts w:asciiTheme="minorHAnsi" w:hAnsiTheme="minorHAnsi" w:cstheme="minorHAnsi"/>
        </w:rPr>
        <w:t>)   ………………………………………….</w:t>
      </w:r>
    </w:p>
    <w:p w14:paraId="41129F93" w14:textId="77777777" w:rsidR="00A765C1" w:rsidRPr="00102D26" w:rsidRDefault="00A765C1" w:rsidP="00806A53">
      <w:pPr>
        <w:pStyle w:val="Titrepartieliminaire"/>
      </w:pPr>
      <w:bookmarkStart w:id="1" w:name="_Toc428797684"/>
      <w:r w:rsidRPr="00102D26">
        <w:lastRenderedPageBreak/>
        <w:t>Remerciements</w:t>
      </w:r>
      <w:bookmarkEnd w:id="1"/>
    </w:p>
    <w:p w14:paraId="0280A3B9" w14:textId="77777777" w:rsidR="00A765C1" w:rsidRDefault="00A765C1" w:rsidP="00A765C1">
      <w:pPr>
        <w:pStyle w:val="Texte"/>
      </w:pPr>
    </w:p>
    <w:p w14:paraId="1C15911A" w14:textId="77777777" w:rsidR="0045703A" w:rsidRDefault="0045703A" w:rsidP="0045703A">
      <w:pPr>
        <w:pStyle w:val="Texte"/>
      </w:pPr>
      <w:r w:rsidRPr="00E215E4">
        <w:t>La thèse est di</w:t>
      </w:r>
      <w:r>
        <w:t>v</w:t>
      </w:r>
      <w:r w:rsidRPr="00E215E4">
        <w:t>isée en</w:t>
      </w:r>
      <w:r>
        <w:t xml:space="preserve"> ensembles hiérarchisés. Par exemple, </w:t>
      </w:r>
      <w:r w:rsidRPr="00245072">
        <w:rPr>
          <w:b/>
        </w:rPr>
        <w:t>parties</w:t>
      </w:r>
      <w:r>
        <w:t xml:space="preserve"> subdivisées en </w:t>
      </w:r>
      <w:r w:rsidRPr="00245072">
        <w:rPr>
          <w:b/>
        </w:rPr>
        <w:t>chapitres,</w:t>
      </w:r>
      <w:r>
        <w:t xml:space="preserve"> chapitres composés de </w:t>
      </w:r>
      <w:r w:rsidRPr="00245072">
        <w:rPr>
          <w:b/>
        </w:rPr>
        <w:t>sous chapitres</w:t>
      </w:r>
      <w:r>
        <w:t xml:space="preserve">, eux-mêmes composés de </w:t>
      </w:r>
      <w:r w:rsidRPr="00245072">
        <w:rPr>
          <w:b/>
        </w:rPr>
        <w:t>paragraphes</w:t>
      </w:r>
      <w:r>
        <w:t>.</w:t>
      </w:r>
    </w:p>
    <w:p w14:paraId="026C6253" w14:textId="77777777" w:rsidR="0045703A" w:rsidRDefault="0045703A" w:rsidP="0045703A">
      <w:pPr>
        <w:pStyle w:val="Texte"/>
      </w:pPr>
      <w:r>
        <w:t xml:space="preserve">Les </w:t>
      </w:r>
      <w:r w:rsidRPr="00245072">
        <w:rPr>
          <w:b/>
        </w:rPr>
        <w:t>notes</w:t>
      </w:r>
      <w:r>
        <w:t xml:space="preserve"> doivent être générées de manière automatique.</w:t>
      </w:r>
    </w:p>
    <w:p w14:paraId="1304C666" w14:textId="77777777" w:rsidR="0045703A" w:rsidRDefault="0045703A" w:rsidP="0045703A">
      <w:pPr>
        <w:pStyle w:val="Texte"/>
      </w:pPr>
      <w:r>
        <w:t xml:space="preserve">Les </w:t>
      </w:r>
      <w:r w:rsidRPr="006F4079">
        <w:rPr>
          <w:b/>
        </w:rPr>
        <w:t xml:space="preserve">œuvres </w:t>
      </w:r>
      <w:r>
        <w:t xml:space="preserve">ou </w:t>
      </w:r>
      <w:r w:rsidRPr="006F4079">
        <w:rPr>
          <w:b/>
        </w:rPr>
        <w:t>extraits d’œuvres</w:t>
      </w:r>
      <w:r>
        <w:t xml:space="preserve"> d’un </w:t>
      </w:r>
      <w:r w:rsidRPr="006F4079">
        <w:rPr>
          <w:b/>
        </w:rPr>
        <w:t>auteur tiers</w:t>
      </w:r>
      <w:r>
        <w:t xml:space="preserve"> font l’objet d’une mise en forme spécifique destinée à favoriser la gestion des </w:t>
      </w:r>
      <w:r w:rsidRPr="006F4079">
        <w:rPr>
          <w:b/>
        </w:rPr>
        <w:t>droits de diffusion</w:t>
      </w:r>
      <w:r>
        <w:t>.</w:t>
      </w:r>
    </w:p>
    <w:p w14:paraId="393BEC08" w14:textId="77777777" w:rsidR="0045703A" w:rsidRDefault="0045703A" w:rsidP="0045703A">
      <w:pPr>
        <w:pStyle w:val="Texte"/>
      </w:pPr>
      <w:r>
        <w:t>Afin d’assurer la bonne impression de la thèse, il est recommandé de :</w:t>
      </w:r>
    </w:p>
    <w:p w14:paraId="4ADAC97F" w14:textId="77777777" w:rsidR="0045703A" w:rsidRDefault="0045703A" w:rsidP="0045703A">
      <w:pPr>
        <w:pStyle w:val="Texte"/>
        <w:numPr>
          <w:ilvl w:val="0"/>
          <w:numId w:val="22"/>
        </w:numPr>
      </w:pPr>
      <w:r>
        <w:t>Justifier le texte</w:t>
      </w:r>
    </w:p>
    <w:p w14:paraId="4670D7C4" w14:textId="77777777" w:rsidR="0045703A" w:rsidRDefault="0045703A" w:rsidP="0045703A">
      <w:pPr>
        <w:pStyle w:val="Texte"/>
        <w:numPr>
          <w:ilvl w:val="0"/>
          <w:numId w:val="22"/>
        </w:numPr>
      </w:pPr>
      <w:r>
        <w:t>Choisir un caractère de bonne lisibilité d’une taille suffisante : 12 points en moyenne</w:t>
      </w:r>
    </w:p>
    <w:p w14:paraId="721250BE" w14:textId="77777777" w:rsidR="0045703A" w:rsidRDefault="0045703A" w:rsidP="0045703A">
      <w:pPr>
        <w:pStyle w:val="Texte"/>
        <w:numPr>
          <w:ilvl w:val="0"/>
          <w:numId w:val="22"/>
        </w:numPr>
      </w:pPr>
      <w:r>
        <w:t>Taper le texte avec un interligne simple qui peut être agrandi</w:t>
      </w:r>
    </w:p>
    <w:p w14:paraId="43B0815C" w14:textId="77777777" w:rsidR="0045703A" w:rsidRDefault="0045703A" w:rsidP="0045703A">
      <w:pPr>
        <w:pStyle w:val="Texte"/>
        <w:numPr>
          <w:ilvl w:val="0"/>
          <w:numId w:val="22"/>
        </w:numPr>
      </w:pPr>
      <w:r>
        <w:t>Laisser une marge de 2,5 cm à gauche et à droite, 1,5 cm minimum en haut, 2 cm minimum en bas</w:t>
      </w:r>
    </w:p>
    <w:p w14:paraId="655F7578" w14:textId="77777777" w:rsidR="0045703A" w:rsidRDefault="0045703A" w:rsidP="0045703A">
      <w:pPr>
        <w:pStyle w:val="Texte"/>
        <w:numPr>
          <w:ilvl w:val="0"/>
          <w:numId w:val="22"/>
        </w:numPr>
      </w:pPr>
      <w:r>
        <w:t>L’opacité du papier est primordiale pour la qualité de reprographie. Le grammage doit être égal ou supérieur à 80g.</w:t>
      </w:r>
    </w:p>
    <w:p w14:paraId="1A2A6EA3" w14:textId="77777777" w:rsidR="0045703A" w:rsidRDefault="0045703A" w:rsidP="0045703A">
      <w:pPr>
        <w:pStyle w:val="Texte"/>
        <w:numPr>
          <w:ilvl w:val="0"/>
          <w:numId w:val="22"/>
        </w:numPr>
      </w:pPr>
      <w:r>
        <w:t>La couverture, dessus et dessous, doit être de couleur claire</w:t>
      </w:r>
    </w:p>
    <w:p w14:paraId="68E32839" w14:textId="77777777" w:rsidR="0045703A" w:rsidRPr="00E215E4" w:rsidRDefault="0045703A" w:rsidP="0045703A">
      <w:pPr>
        <w:pStyle w:val="Texte"/>
        <w:numPr>
          <w:ilvl w:val="0"/>
          <w:numId w:val="22"/>
        </w:numPr>
      </w:pPr>
      <w:r>
        <w:t>Ne pas utiliser la spirale pour relier la thèse</w:t>
      </w:r>
    </w:p>
    <w:p w14:paraId="6D8AF7B5" w14:textId="77777777" w:rsidR="00A765C1" w:rsidRPr="00806A53" w:rsidRDefault="000426AF" w:rsidP="00806A53">
      <w:pPr>
        <w:pStyle w:val="Tablematieres"/>
      </w:pPr>
      <w:r w:rsidRPr="00806A53">
        <w:lastRenderedPageBreak/>
        <w:t>Table des matières</w:t>
      </w:r>
    </w:p>
    <w:p w14:paraId="074DD544" w14:textId="77777777" w:rsidR="003B32F2" w:rsidRDefault="001309D7">
      <w:pPr>
        <w:pStyle w:val="TM1"/>
        <w:tabs>
          <w:tab w:val="right" w:leader="dot" w:pos="9060"/>
        </w:tabs>
        <w:rPr>
          <w:rFonts w:asciiTheme="minorHAnsi" w:eastAsiaTheme="minorEastAsia" w:hAnsiTheme="minorHAnsi" w:cstheme="minorBidi"/>
          <w:b w:val="0"/>
          <w:bCs w:val="0"/>
          <w:caps w:val="0"/>
          <w:noProof/>
          <w:u w:val="none"/>
        </w:rPr>
      </w:pPr>
      <w:r w:rsidRPr="00E96A3B">
        <w:rPr>
          <w:b w:val="0"/>
          <w:bCs w:val="0"/>
          <w:caps w:val="0"/>
          <w:u w:val="none"/>
        </w:rPr>
        <w:fldChar w:fldCharType="begin"/>
      </w:r>
      <w:r w:rsidRPr="00E96A3B">
        <w:rPr>
          <w:b w:val="0"/>
          <w:bCs w:val="0"/>
          <w:caps w:val="0"/>
          <w:u w:val="none"/>
        </w:rPr>
        <w:instrText xml:space="preserve"> TOC \o "2-3" \h \z \t "Titre 1;1;Titre_partie_liminaire;1;Introduction;1;Conclusion;1;Annexe_titre1;1;Biblio_titre1;1;Titre_niveau1;1;Table_illustrations;1;Contrat_diffusion;1;Index;1;Table_Annexe;1" </w:instrText>
      </w:r>
      <w:r w:rsidRPr="00E96A3B">
        <w:rPr>
          <w:b w:val="0"/>
          <w:bCs w:val="0"/>
          <w:caps w:val="0"/>
          <w:u w:val="none"/>
        </w:rPr>
        <w:fldChar w:fldCharType="separate"/>
      </w:r>
      <w:hyperlink w:anchor="_Toc428797684" w:history="1">
        <w:r w:rsidR="003B32F2" w:rsidRPr="00255EBF">
          <w:rPr>
            <w:rStyle w:val="Lienhypertexte"/>
            <w:noProof/>
          </w:rPr>
          <w:t>Remerciements</w:t>
        </w:r>
        <w:r w:rsidR="003B32F2">
          <w:rPr>
            <w:noProof/>
            <w:webHidden/>
          </w:rPr>
          <w:tab/>
        </w:r>
        <w:r w:rsidR="003B32F2">
          <w:rPr>
            <w:noProof/>
            <w:webHidden/>
          </w:rPr>
          <w:fldChar w:fldCharType="begin"/>
        </w:r>
        <w:r w:rsidR="003B32F2">
          <w:rPr>
            <w:noProof/>
            <w:webHidden/>
          </w:rPr>
          <w:instrText xml:space="preserve"> PAGEREF _Toc428797684 \h </w:instrText>
        </w:r>
        <w:r w:rsidR="003B32F2">
          <w:rPr>
            <w:noProof/>
            <w:webHidden/>
          </w:rPr>
        </w:r>
        <w:r w:rsidR="003B32F2">
          <w:rPr>
            <w:noProof/>
            <w:webHidden/>
          </w:rPr>
          <w:fldChar w:fldCharType="separate"/>
        </w:r>
        <w:r w:rsidR="003B32F2">
          <w:rPr>
            <w:noProof/>
            <w:webHidden/>
          </w:rPr>
          <w:t>2</w:t>
        </w:r>
        <w:r w:rsidR="003B32F2">
          <w:rPr>
            <w:noProof/>
            <w:webHidden/>
          </w:rPr>
          <w:fldChar w:fldCharType="end"/>
        </w:r>
      </w:hyperlink>
    </w:p>
    <w:p w14:paraId="4FFB4494"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85" w:history="1">
        <w:r w:rsidR="003B32F2" w:rsidRPr="00255EBF">
          <w:rPr>
            <w:rStyle w:val="Lienhypertexte"/>
            <w:noProof/>
          </w:rPr>
          <w:t>Introduction</w:t>
        </w:r>
        <w:r w:rsidR="003B32F2">
          <w:rPr>
            <w:noProof/>
            <w:webHidden/>
          </w:rPr>
          <w:tab/>
        </w:r>
        <w:r w:rsidR="003B32F2">
          <w:rPr>
            <w:noProof/>
            <w:webHidden/>
          </w:rPr>
          <w:fldChar w:fldCharType="begin"/>
        </w:r>
        <w:r w:rsidR="003B32F2">
          <w:rPr>
            <w:noProof/>
            <w:webHidden/>
          </w:rPr>
          <w:instrText xml:space="preserve"> PAGEREF _Toc428797685 \h </w:instrText>
        </w:r>
        <w:r w:rsidR="003B32F2">
          <w:rPr>
            <w:noProof/>
            <w:webHidden/>
          </w:rPr>
        </w:r>
        <w:r w:rsidR="003B32F2">
          <w:rPr>
            <w:noProof/>
            <w:webHidden/>
          </w:rPr>
          <w:fldChar w:fldCharType="separate"/>
        </w:r>
        <w:r w:rsidR="003B32F2">
          <w:rPr>
            <w:noProof/>
            <w:webHidden/>
          </w:rPr>
          <w:t>4</w:t>
        </w:r>
        <w:r w:rsidR="003B32F2">
          <w:rPr>
            <w:noProof/>
            <w:webHidden/>
          </w:rPr>
          <w:fldChar w:fldCharType="end"/>
        </w:r>
      </w:hyperlink>
    </w:p>
    <w:p w14:paraId="7582C86A"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86" w:history="1">
        <w:r w:rsidR="003B32F2" w:rsidRPr="00255EBF">
          <w:rPr>
            <w:rStyle w:val="Lienhypertexte"/>
            <w:noProof/>
          </w:rPr>
          <w:t>Première partie : [Titre 1]</w:t>
        </w:r>
        <w:r w:rsidR="003B32F2">
          <w:rPr>
            <w:noProof/>
            <w:webHidden/>
          </w:rPr>
          <w:tab/>
        </w:r>
        <w:r w:rsidR="003B32F2">
          <w:rPr>
            <w:noProof/>
            <w:webHidden/>
          </w:rPr>
          <w:fldChar w:fldCharType="begin"/>
        </w:r>
        <w:r w:rsidR="003B32F2">
          <w:rPr>
            <w:noProof/>
            <w:webHidden/>
          </w:rPr>
          <w:instrText xml:space="preserve"> PAGEREF _Toc428797686 \h </w:instrText>
        </w:r>
        <w:r w:rsidR="003B32F2">
          <w:rPr>
            <w:noProof/>
            <w:webHidden/>
          </w:rPr>
        </w:r>
        <w:r w:rsidR="003B32F2">
          <w:rPr>
            <w:noProof/>
            <w:webHidden/>
          </w:rPr>
          <w:fldChar w:fldCharType="separate"/>
        </w:r>
        <w:r w:rsidR="003B32F2">
          <w:rPr>
            <w:noProof/>
            <w:webHidden/>
          </w:rPr>
          <w:t>5</w:t>
        </w:r>
        <w:r w:rsidR="003B32F2">
          <w:rPr>
            <w:noProof/>
            <w:webHidden/>
          </w:rPr>
          <w:fldChar w:fldCharType="end"/>
        </w:r>
      </w:hyperlink>
    </w:p>
    <w:p w14:paraId="354F84DE" w14:textId="77777777" w:rsidR="003B32F2" w:rsidRDefault="005E71BC">
      <w:pPr>
        <w:pStyle w:val="TM2"/>
        <w:tabs>
          <w:tab w:val="right" w:leader="dot" w:pos="9060"/>
        </w:tabs>
        <w:rPr>
          <w:rFonts w:asciiTheme="minorHAnsi" w:eastAsiaTheme="minorEastAsia" w:hAnsiTheme="minorHAnsi" w:cstheme="minorBidi"/>
          <w:b w:val="0"/>
          <w:bCs w:val="0"/>
          <w:smallCaps w:val="0"/>
          <w:noProof/>
        </w:rPr>
      </w:pPr>
      <w:hyperlink w:anchor="_Toc428797687" w:history="1">
        <w:r w:rsidR="003B32F2" w:rsidRPr="00255EBF">
          <w:rPr>
            <w:rStyle w:val="Lienhypertexte"/>
            <w:noProof/>
          </w:rPr>
          <w:t>Chapitre 1 : [Titre 2]</w:t>
        </w:r>
        <w:r w:rsidR="003B32F2">
          <w:rPr>
            <w:noProof/>
            <w:webHidden/>
          </w:rPr>
          <w:tab/>
        </w:r>
        <w:r w:rsidR="003B32F2">
          <w:rPr>
            <w:noProof/>
            <w:webHidden/>
          </w:rPr>
          <w:fldChar w:fldCharType="begin"/>
        </w:r>
        <w:r w:rsidR="003B32F2">
          <w:rPr>
            <w:noProof/>
            <w:webHidden/>
          </w:rPr>
          <w:instrText xml:space="preserve"> PAGEREF _Toc428797687 \h </w:instrText>
        </w:r>
        <w:r w:rsidR="003B32F2">
          <w:rPr>
            <w:noProof/>
            <w:webHidden/>
          </w:rPr>
        </w:r>
        <w:r w:rsidR="003B32F2">
          <w:rPr>
            <w:noProof/>
            <w:webHidden/>
          </w:rPr>
          <w:fldChar w:fldCharType="separate"/>
        </w:r>
        <w:r w:rsidR="003B32F2">
          <w:rPr>
            <w:noProof/>
            <w:webHidden/>
          </w:rPr>
          <w:t>5</w:t>
        </w:r>
        <w:r w:rsidR="003B32F2">
          <w:rPr>
            <w:noProof/>
            <w:webHidden/>
          </w:rPr>
          <w:fldChar w:fldCharType="end"/>
        </w:r>
      </w:hyperlink>
    </w:p>
    <w:p w14:paraId="46A903F4" w14:textId="77777777" w:rsidR="003B32F2" w:rsidRDefault="005E71BC">
      <w:pPr>
        <w:pStyle w:val="TM3"/>
        <w:tabs>
          <w:tab w:val="right" w:leader="dot" w:pos="9060"/>
        </w:tabs>
        <w:rPr>
          <w:rFonts w:asciiTheme="minorHAnsi" w:eastAsiaTheme="minorEastAsia" w:hAnsiTheme="minorHAnsi" w:cstheme="minorBidi"/>
          <w:smallCaps w:val="0"/>
          <w:noProof/>
        </w:rPr>
      </w:pPr>
      <w:hyperlink w:anchor="_Toc428797688" w:history="1">
        <w:r w:rsidR="003B32F2" w:rsidRPr="00255EBF">
          <w:rPr>
            <w:rStyle w:val="Lienhypertexte"/>
            <w:noProof/>
          </w:rPr>
          <w:t>1.1Titre 3</w:t>
        </w:r>
        <w:r w:rsidR="003B32F2">
          <w:rPr>
            <w:noProof/>
            <w:webHidden/>
          </w:rPr>
          <w:tab/>
        </w:r>
        <w:r w:rsidR="003B32F2">
          <w:rPr>
            <w:noProof/>
            <w:webHidden/>
          </w:rPr>
          <w:fldChar w:fldCharType="begin"/>
        </w:r>
        <w:r w:rsidR="003B32F2">
          <w:rPr>
            <w:noProof/>
            <w:webHidden/>
          </w:rPr>
          <w:instrText xml:space="preserve"> PAGEREF _Toc428797688 \h </w:instrText>
        </w:r>
        <w:r w:rsidR="003B32F2">
          <w:rPr>
            <w:noProof/>
            <w:webHidden/>
          </w:rPr>
        </w:r>
        <w:r w:rsidR="003B32F2">
          <w:rPr>
            <w:noProof/>
            <w:webHidden/>
          </w:rPr>
          <w:fldChar w:fldCharType="separate"/>
        </w:r>
        <w:r w:rsidR="003B32F2">
          <w:rPr>
            <w:noProof/>
            <w:webHidden/>
          </w:rPr>
          <w:t>5</w:t>
        </w:r>
        <w:r w:rsidR="003B32F2">
          <w:rPr>
            <w:noProof/>
            <w:webHidden/>
          </w:rPr>
          <w:fldChar w:fldCharType="end"/>
        </w:r>
      </w:hyperlink>
    </w:p>
    <w:p w14:paraId="5D09702B" w14:textId="77777777" w:rsidR="003B32F2" w:rsidRDefault="005E71BC">
      <w:pPr>
        <w:pStyle w:val="TM3"/>
        <w:tabs>
          <w:tab w:val="right" w:leader="dot" w:pos="9060"/>
        </w:tabs>
        <w:rPr>
          <w:rFonts w:asciiTheme="minorHAnsi" w:eastAsiaTheme="minorEastAsia" w:hAnsiTheme="minorHAnsi" w:cstheme="minorBidi"/>
          <w:smallCaps w:val="0"/>
          <w:noProof/>
        </w:rPr>
      </w:pPr>
      <w:hyperlink w:anchor="_Toc428797689" w:history="1">
        <w:r w:rsidR="003B32F2" w:rsidRPr="00255EBF">
          <w:rPr>
            <w:rStyle w:val="Lienhypertexte"/>
            <w:noProof/>
          </w:rPr>
          <w:t>1.2Titre 3</w:t>
        </w:r>
        <w:r w:rsidR="003B32F2">
          <w:rPr>
            <w:noProof/>
            <w:webHidden/>
          </w:rPr>
          <w:tab/>
        </w:r>
        <w:r w:rsidR="003B32F2">
          <w:rPr>
            <w:noProof/>
            <w:webHidden/>
          </w:rPr>
          <w:fldChar w:fldCharType="begin"/>
        </w:r>
        <w:r w:rsidR="003B32F2">
          <w:rPr>
            <w:noProof/>
            <w:webHidden/>
          </w:rPr>
          <w:instrText xml:space="preserve"> PAGEREF _Toc428797689 \h </w:instrText>
        </w:r>
        <w:r w:rsidR="003B32F2">
          <w:rPr>
            <w:noProof/>
            <w:webHidden/>
          </w:rPr>
        </w:r>
        <w:r w:rsidR="003B32F2">
          <w:rPr>
            <w:noProof/>
            <w:webHidden/>
          </w:rPr>
          <w:fldChar w:fldCharType="separate"/>
        </w:r>
        <w:r w:rsidR="003B32F2">
          <w:rPr>
            <w:noProof/>
            <w:webHidden/>
          </w:rPr>
          <w:t>5</w:t>
        </w:r>
        <w:r w:rsidR="003B32F2">
          <w:rPr>
            <w:noProof/>
            <w:webHidden/>
          </w:rPr>
          <w:fldChar w:fldCharType="end"/>
        </w:r>
      </w:hyperlink>
    </w:p>
    <w:p w14:paraId="4E211B3B"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90" w:history="1">
        <w:r w:rsidR="003B32F2" w:rsidRPr="00255EBF">
          <w:rPr>
            <w:rStyle w:val="Lienhypertexte"/>
            <w:noProof/>
          </w:rPr>
          <w:t>Partie 2</w:t>
        </w:r>
        <w:r w:rsidR="003B32F2">
          <w:rPr>
            <w:noProof/>
            <w:webHidden/>
          </w:rPr>
          <w:tab/>
        </w:r>
        <w:r w:rsidR="003B32F2">
          <w:rPr>
            <w:noProof/>
            <w:webHidden/>
          </w:rPr>
          <w:fldChar w:fldCharType="begin"/>
        </w:r>
        <w:r w:rsidR="003B32F2">
          <w:rPr>
            <w:noProof/>
            <w:webHidden/>
          </w:rPr>
          <w:instrText xml:space="preserve"> PAGEREF _Toc428797690 \h </w:instrText>
        </w:r>
        <w:r w:rsidR="003B32F2">
          <w:rPr>
            <w:noProof/>
            <w:webHidden/>
          </w:rPr>
        </w:r>
        <w:r w:rsidR="003B32F2">
          <w:rPr>
            <w:noProof/>
            <w:webHidden/>
          </w:rPr>
          <w:fldChar w:fldCharType="separate"/>
        </w:r>
        <w:r w:rsidR="003B32F2">
          <w:rPr>
            <w:noProof/>
            <w:webHidden/>
          </w:rPr>
          <w:t>7</w:t>
        </w:r>
        <w:r w:rsidR="003B32F2">
          <w:rPr>
            <w:noProof/>
            <w:webHidden/>
          </w:rPr>
          <w:fldChar w:fldCharType="end"/>
        </w:r>
      </w:hyperlink>
    </w:p>
    <w:p w14:paraId="671E78B4"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91" w:history="1">
        <w:r w:rsidR="003B32F2" w:rsidRPr="00255EBF">
          <w:rPr>
            <w:rStyle w:val="Lienhypertexte"/>
            <w:noProof/>
          </w:rPr>
          <w:t>Partie 3</w:t>
        </w:r>
        <w:r w:rsidR="003B32F2">
          <w:rPr>
            <w:noProof/>
            <w:webHidden/>
          </w:rPr>
          <w:tab/>
        </w:r>
        <w:r w:rsidR="003B32F2">
          <w:rPr>
            <w:noProof/>
            <w:webHidden/>
          </w:rPr>
          <w:fldChar w:fldCharType="begin"/>
        </w:r>
        <w:r w:rsidR="003B32F2">
          <w:rPr>
            <w:noProof/>
            <w:webHidden/>
          </w:rPr>
          <w:instrText xml:space="preserve"> PAGEREF _Toc428797691 \h </w:instrText>
        </w:r>
        <w:r w:rsidR="003B32F2">
          <w:rPr>
            <w:noProof/>
            <w:webHidden/>
          </w:rPr>
        </w:r>
        <w:r w:rsidR="003B32F2">
          <w:rPr>
            <w:noProof/>
            <w:webHidden/>
          </w:rPr>
          <w:fldChar w:fldCharType="separate"/>
        </w:r>
        <w:r w:rsidR="003B32F2">
          <w:rPr>
            <w:noProof/>
            <w:webHidden/>
          </w:rPr>
          <w:t>8</w:t>
        </w:r>
        <w:r w:rsidR="003B32F2">
          <w:rPr>
            <w:noProof/>
            <w:webHidden/>
          </w:rPr>
          <w:fldChar w:fldCharType="end"/>
        </w:r>
      </w:hyperlink>
    </w:p>
    <w:p w14:paraId="17097C2B"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92" w:history="1">
        <w:r w:rsidR="003B32F2" w:rsidRPr="00255EBF">
          <w:rPr>
            <w:rStyle w:val="Lienhypertexte"/>
            <w:noProof/>
          </w:rPr>
          <w:t>Conclusion</w:t>
        </w:r>
        <w:r w:rsidR="003B32F2">
          <w:rPr>
            <w:noProof/>
            <w:webHidden/>
          </w:rPr>
          <w:tab/>
        </w:r>
        <w:r w:rsidR="003B32F2">
          <w:rPr>
            <w:noProof/>
            <w:webHidden/>
          </w:rPr>
          <w:fldChar w:fldCharType="begin"/>
        </w:r>
        <w:r w:rsidR="003B32F2">
          <w:rPr>
            <w:noProof/>
            <w:webHidden/>
          </w:rPr>
          <w:instrText xml:space="preserve"> PAGEREF _Toc428797692 \h </w:instrText>
        </w:r>
        <w:r w:rsidR="003B32F2">
          <w:rPr>
            <w:noProof/>
            <w:webHidden/>
          </w:rPr>
        </w:r>
        <w:r w:rsidR="003B32F2">
          <w:rPr>
            <w:noProof/>
            <w:webHidden/>
          </w:rPr>
          <w:fldChar w:fldCharType="separate"/>
        </w:r>
        <w:r w:rsidR="003B32F2">
          <w:rPr>
            <w:noProof/>
            <w:webHidden/>
          </w:rPr>
          <w:t>9</w:t>
        </w:r>
        <w:r w:rsidR="003B32F2">
          <w:rPr>
            <w:noProof/>
            <w:webHidden/>
          </w:rPr>
          <w:fldChar w:fldCharType="end"/>
        </w:r>
      </w:hyperlink>
    </w:p>
    <w:p w14:paraId="61ED2AE0"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93" w:history="1">
        <w:r w:rsidR="003B32F2" w:rsidRPr="00255EBF">
          <w:rPr>
            <w:rStyle w:val="Lienhypertexte"/>
            <w:rFonts w:ascii="Times New Roman" w:hAnsi="Times New Roman" w:cs="Times New Roman"/>
            <w:noProof/>
          </w:rPr>
          <w:t>BIBLIOGRAPHIE</w:t>
        </w:r>
        <w:r w:rsidR="003B32F2">
          <w:rPr>
            <w:noProof/>
            <w:webHidden/>
          </w:rPr>
          <w:tab/>
        </w:r>
        <w:r w:rsidR="003B32F2">
          <w:rPr>
            <w:noProof/>
            <w:webHidden/>
          </w:rPr>
          <w:fldChar w:fldCharType="begin"/>
        </w:r>
        <w:r w:rsidR="003B32F2">
          <w:rPr>
            <w:noProof/>
            <w:webHidden/>
          </w:rPr>
          <w:instrText xml:space="preserve"> PAGEREF _Toc428797693 \h </w:instrText>
        </w:r>
        <w:r w:rsidR="003B32F2">
          <w:rPr>
            <w:noProof/>
            <w:webHidden/>
          </w:rPr>
        </w:r>
        <w:r w:rsidR="003B32F2">
          <w:rPr>
            <w:noProof/>
            <w:webHidden/>
          </w:rPr>
          <w:fldChar w:fldCharType="separate"/>
        </w:r>
        <w:r w:rsidR="003B32F2">
          <w:rPr>
            <w:noProof/>
            <w:webHidden/>
          </w:rPr>
          <w:t>10</w:t>
        </w:r>
        <w:r w:rsidR="003B32F2">
          <w:rPr>
            <w:noProof/>
            <w:webHidden/>
          </w:rPr>
          <w:fldChar w:fldCharType="end"/>
        </w:r>
      </w:hyperlink>
    </w:p>
    <w:p w14:paraId="6292C87C"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94" w:history="1">
        <w:r w:rsidR="003B32F2" w:rsidRPr="00255EBF">
          <w:rPr>
            <w:rStyle w:val="Lienhypertexte"/>
            <w:noProof/>
          </w:rPr>
          <w:t>Annexes 1</w:t>
        </w:r>
        <w:r w:rsidR="003B32F2">
          <w:rPr>
            <w:noProof/>
            <w:webHidden/>
          </w:rPr>
          <w:tab/>
        </w:r>
        <w:r w:rsidR="003B32F2">
          <w:rPr>
            <w:noProof/>
            <w:webHidden/>
          </w:rPr>
          <w:fldChar w:fldCharType="begin"/>
        </w:r>
        <w:r w:rsidR="003B32F2">
          <w:rPr>
            <w:noProof/>
            <w:webHidden/>
          </w:rPr>
          <w:instrText xml:space="preserve"> PAGEREF _Toc428797694 \h </w:instrText>
        </w:r>
        <w:r w:rsidR="003B32F2">
          <w:rPr>
            <w:noProof/>
            <w:webHidden/>
          </w:rPr>
        </w:r>
        <w:r w:rsidR="003B32F2">
          <w:rPr>
            <w:noProof/>
            <w:webHidden/>
          </w:rPr>
          <w:fldChar w:fldCharType="separate"/>
        </w:r>
        <w:r w:rsidR="003B32F2">
          <w:rPr>
            <w:noProof/>
            <w:webHidden/>
          </w:rPr>
          <w:t>11</w:t>
        </w:r>
        <w:r w:rsidR="003B32F2">
          <w:rPr>
            <w:noProof/>
            <w:webHidden/>
          </w:rPr>
          <w:fldChar w:fldCharType="end"/>
        </w:r>
      </w:hyperlink>
    </w:p>
    <w:p w14:paraId="34223994" w14:textId="77777777" w:rsidR="003B32F2" w:rsidRDefault="005E71BC">
      <w:pPr>
        <w:pStyle w:val="TM1"/>
        <w:tabs>
          <w:tab w:val="right" w:leader="dot" w:pos="9060"/>
        </w:tabs>
        <w:rPr>
          <w:rFonts w:asciiTheme="minorHAnsi" w:eastAsiaTheme="minorEastAsia" w:hAnsiTheme="minorHAnsi" w:cstheme="minorBidi"/>
          <w:b w:val="0"/>
          <w:bCs w:val="0"/>
          <w:caps w:val="0"/>
          <w:noProof/>
          <w:u w:val="none"/>
        </w:rPr>
      </w:pPr>
      <w:hyperlink w:anchor="_Toc428797695" w:history="1">
        <w:r w:rsidR="003B32F2" w:rsidRPr="00255EBF">
          <w:rPr>
            <w:rStyle w:val="Lienhypertexte"/>
            <w:noProof/>
          </w:rPr>
          <w:t>Annexe 2</w:t>
        </w:r>
        <w:r w:rsidR="003B32F2">
          <w:rPr>
            <w:noProof/>
            <w:webHidden/>
          </w:rPr>
          <w:tab/>
        </w:r>
        <w:r w:rsidR="003B32F2">
          <w:rPr>
            <w:noProof/>
            <w:webHidden/>
          </w:rPr>
          <w:fldChar w:fldCharType="begin"/>
        </w:r>
        <w:r w:rsidR="003B32F2">
          <w:rPr>
            <w:noProof/>
            <w:webHidden/>
          </w:rPr>
          <w:instrText xml:space="preserve"> PAGEREF _Toc428797695 \h </w:instrText>
        </w:r>
        <w:r w:rsidR="003B32F2">
          <w:rPr>
            <w:noProof/>
            <w:webHidden/>
          </w:rPr>
        </w:r>
        <w:r w:rsidR="003B32F2">
          <w:rPr>
            <w:noProof/>
            <w:webHidden/>
          </w:rPr>
          <w:fldChar w:fldCharType="separate"/>
        </w:r>
        <w:r w:rsidR="003B32F2">
          <w:rPr>
            <w:noProof/>
            <w:webHidden/>
          </w:rPr>
          <w:t>12</w:t>
        </w:r>
        <w:r w:rsidR="003B32F2">
          <w:rPr>
            <w:noProof/>
            <w:webHidden/>
          </w:rPr>
          <w:fldChar w:fldCharType="end"/>
        </w:r>
      </w:hyperlink>
    </w:p>
    <w:p w14:paraId="2007B843" w14:textId="77777777" w:rsidR="000426AF" w:rsidRPr="000426AF" w:rsidRDefault="001309D7" w:rsidP="00046A6E">
      <w:pPr>
        <w:pStyle w:val="TM1"/>
        <w:tabs>
          <w:tab w:val="right" w:leader="dot" w:pos="9060"/>
        </w:tabs>
      </w:pPr>
      <w:r w:rsidRPr="00E96A3B">
        <w:rPr>
          <w:b w:val="0"/>
          <w:bCs w:val="0"/>
          <w:caps w:val="0"/>
        </w:rPr>
        <w:fldChar w:fldCharType="end"/>
      </w:r>
    </w:p>
    <w:p w14:paraId="63349F7B" w14:textId="77777777" w:rsidR="00E57250" w:rsidRDefault="00E57250" w:rsidP="00E57250">
      <w:pPr>
        <w:pStyle w:val="Texte"/>
      </w:pPr>
      <w:bookmarkStart w:id="2" w:name="_Toc316912110"/>
      <w:bookmarkStart w:id="3" w:name="_Toc325386470"/>
    </w:p>
    <w:p w14:paraId="74D713E9" w14:textId="77777777" w:rsidR="00A765C1" w:rsidRPr="00E215E4" w:rsidRDefault="00A765C1" w:rsidP="009D3F2B">
      <w:pPr>
        <w:pStyle w:val="Introduction"/>
      </w:pPr>
      <w:bookmarkStart w:id="4" w:name="_Toc428797685"/>
      <w:r w:rsidRPr="00E215E4">
        <w:lastRenderedPageBreak/>
        <w:t>Introduction</w:t>
      </w:r>
      <w:bookmarkEnd w:id="2"/>
      <w:bookmarkEnd w:id="3"/>
      <w:bookmarkEnd w:id="4"/>
    </w:p>
    <w:p w14:paraId="7A23D6DD" w14:textId="77777777" w:rsidR="00A765C1" w:rsidRDefault="00E215E4" w:rsidP="00A765C1">
      <w:pPr>
        <w:pStyle w:val="Texte"/>
      </w:pPr>
      <w:r w:rsidRPr="00E215E4">
        <w:t xml:space="preserve">La </w:t>
      </w:r>
      <w:r w:rsidR="0011225D" w:rsidRPr="00E215E4">
        <w:t>thèse</w:t>
      </w:r>
      <w:r w:rsidRPr="00E215E4">
        <w:t xml:space="preserve"> est di</w:t>
      </w:r>
      <w:r>
        <w:t>v</w:t>
      </w:r>
      <w:r w:rsidRPr="00E215E4">
        <w:t>isée en</w:t>
      </w:r>
      <w:r w:rsidR="0011225D">
        <w:t xml:space="preserve"> ensembles hiérarchisés. Par exemple, </w:t>
      </w:r>
      <w:r w:rsidR="0011225D" w:rsidRPr="00245072">
        <w:rPr>
          <w:b/>
        </w:rPr>
        <w:t>parties</w:t>
      </w:r>
      <w:r w:rsidR="0011225D">
        <w:t xml:space="preserve"> subdivisées en </w:t>
      </w:r>
      <w:r w:rsidR="0011225D" w:rsidRPr="00245072">
        <w:rPr>
          <w:b/>
        </w:rPr>
        <w:t>chapitres,</w:t>
      </w:r>
      <w:r w:rsidR="0011225D">
        <w:t xml:space="preserve"> chapitres composés de </w:t>
      </w:r>
      <w:r w:rsidR="0011225D" w:rsidRPr="00245072">
        <w:rPr>
          <w:b/>
        </w:rPr>
        <w:t>sous chapitres</w:t>
      </w:r>
      <w:r w:rsidR="00204849">
        <w:t xml:space="preserve">, </w:t>
      </w:r>
      <w:r w:rsidR="006F4079">
        <w:t>eux-mêmes</w:t>
      </w:r>
      <w:r w:rsidR="00204849">
        <w:t xml:space="preserve"> composés de </w:t>
      </w:r>
      <w:r w:rsidR="00204849" w:rsidRPr="00245072">
        <w:rPr>
          <w:b/>
        </w:rPr>
        <w:t>paragraphes</w:t>
      </w:r>
      <w:r w:rsidR="00204849">
        <w:t>.</w:t>
      </w:r>
    </w:p>
    <w:p w14:paraId="4BF6DAFD" w14:textId="77777777" w:rsidR="00204849" w:rsidRDefault="00204849" w:rsidP="00A765C1">
      <w:pPr>
        <w:pStyle w:val="Texte"/>
      </w:pPr>
      <w:r>
        <w:t xml:space="preserve">Les </w:t>
      </w:r>
      <w:r w:rsidRPr="00245072">
        <w:rPr>
          <w:b/>
        </w:rPr>
        <w:t>notes</w:t>
      </w:r>
      <w:r>
        <w:t xml:space="preserve"> doivent </w:t>
      </w:r>
      <w:r w:rsidR="006F4079">
        <w:t>être</w:t>
      </w:r>
      <w:r>
        <w:t xml:space="preserve"> </w:t>
      </w:r>
      <w:r w:rsidR="006F4079">
        <w:t>générées</w:t>
      </w:r>
      <w:r>
        <w:t xml:space="preserve"> de manière automatique</w:t>
      </w:r>
      <w:r w:rsidR="008D267E">
        <w:rPr>
          <w:rStyle w:val="Appelnotedebasdep"/>
        </w:rPr>
        <w:footnoteReference w:id="1"/>
      </w:r>
      <w:r>
        <w:t>.</w:t>
      </w:r>
    </w:p>
    <w:p w14:paraId="583BFBBE" w14:textId="77777777" w:rsidR="006F4079" w:rsidRDefault="00204849" w:rsidP="00A765C1">
      <w:pPr>
        <w:pStyle w:val="Texte"/>
      </w:pPr>
      <w:r>
        <w:t xml:space="preserve">Les </w:t>
      </w:r>
      <w:r w:rsidRPr="006F4079">
        <w:rPr>
          <w:b/>
        </w:rPr>
        <w:t xml:space="preserve">œuvres </w:t>
      </w:r>
      <w:r>
        <w:t xml:space="preserve">ou </w:t>
      </w:r>
      <w:r w:rsidRPr="006F4079">
        <w:rPr>
          <w:b/>
        </w:rPr>
        <w:t>extraits d’œuvres</w:t>
      </w:r>
      <w:r>
        <w:t xml:space="preserve"> d’un </w:t>
      </w:r>
      <w:r w:rsidRPr="006F4079">
        <w:rPr>
          <w:b/>
        </w:rPr>
        <w:t>auteur tiers</w:t>
      </w:r>
      <w:r>
        <w:t xml:space="preserve"> font l’objet d’une mise en forme spécifique destinée à favoriser la gestion des </w:t>
      </w:r>
      <w:r w:rsidRPr="006F4079">
        <w:rPr>
          <w:b/>
        </w:rPr>
        <w:t>droits de diffusion</w:t>
      </w:r>
      <w:r w:rsidR="00A447E1">
        <w:t>.</w:t>
      </w:r>
    </w:p>
    <w:p w14:paraId="10358E14" w14:textId="77777777" w:rsidR="00A447E1" w:rsidRDefault="00A447E1" w:rsidP="00A765C1">
      <w:pPr>
        <w:pStyle w:val="Texte"/>
      </w:pPr>
      <w:r>
        <w:t>Afin d’assurer la bonne impression de la thèse, il est recommandé de :</w:t>
      </w:r>
    </w:p>
    <w:p w14:paraId="719857E0" w14:textId="77777777" w:rsidR="00A447E1" w:rsidRDefault="00A447E1" w:rsidP="00A447E1">
      <w:pPr>
        <w:pStyle w:val="Texte"/>
        <w:numPr>
          <w:ilvl w:val="0"/>
          <w:numId w:val="22"/>
        </w:numPr>
      </w:pPr>
      <w:r>
        <w:t>Justifier le texte</w:t>
      </w:r>
    </w:p>
    <w:p w14:paraId="7C701891" w14:textId="77777777" w:rsidR="00A447E1" w:rsidRDefault="00A447E1" w:rsidP="00A447E1">
      <w:pPr>
        <w:pStyle w:val="Texte"/>
        <w:numPr>
          <w:ilvl w:val="0"/>
          <w:numId w:val="22"/>
        </w:numPr>
      </w:pPr>
      <w:r>
        <w:t>Choisir un caractère de bonne lisibilité d’une taille suffisante : 12 points en moyenne</w:t>
      </w:r>
    </w:p>
    <w:p w14:paraId="736B7DF7" w14:textId="77777777" w:rsidR="0041092F" w:rsidRDefault="0041092F" w:rsidP="0041092F">
      <w:pPr>
        <w:pStyle w:val="Texte"/>
        <w:numPr>
          <w:ilvl w:val="0"/>
          <w:numId w:val="22"/>
        </w:numPr>
      </w:pPr>
      <w:r>
        <w:t xml:space="preserve">Taper le texte avec un interligne simple qui peut </w:t>
      </w:r>
      <w:r w:rsidR="006F4079">
        <w:t>être</w:t>
      </w:r>
      <w:r>
        <w:t xml:space="preserve"> </w:t>
      </w:r>
      <w:r w:rsidR="006F4079">
        <w:t>agrandi</w:t>
      </w:r>
    </w:p>
    <w:p w14:paraId="7DCC6057" w14:textId="77777777" w:rsidR="0041092F" w:rsidRDefault="0041092F" w:rsidP="0041092F">
      <w:pPr>
        <w:pStyle w:val="Texte"/>
        <w:numPr>
          <w:ilvl w:val="0"/>
          <w:numId w:val="22"/>
        </w:numPr>
      </w:pPr>
      <w:r>
        <w:t>Laisser une marge de 2,5 cm à gauche et à droite, 1,5 cm minimum en haut, 2 cm minimum en bas</w:t>
      </w:r>
    </w:p>
    <w:p w14:paraId="2498F44D" w14:textId="77777777" w:rsidR="00E41704" w:rsidRDefault="00E41704" w:rsidP="0041092F">
      <w:pPr>
        <w:pStyle w:val="Texte"/>
        <w:numPr>
          <w:ilvl w:val="0"/>
          <w:numId w:val="22"/>
        </w:numPr>
      </w:pPr>
      <w:r>
        <w:t xml:space="preserve">L’opacité du papier est primordiale pour la qualité de reprographie. Le grammage doit </w:t>
      </w:r>
      <w:r w:rsidR="006F4079">
        <w:t>être</w:t>
      </w:r>
      <w:r>
        <w:t xml:space="preserve"> égal ou </w:t>
      </w:r>
      <w:r w:rsidR="006F4079">
        <w:t>supérieur</w:t>
      </w:r>
      <w:r>
        <w:t xml:space="preserve"> à 80g.</w:t>
      </w:r>
    </w:p>
    <w:p w14:paraId="1AE0E9D8" w14:textId="77777777" w:rsidR="00E41704" w:rsidRDefault="00E41704" w:rsidP="0041092F">
      <w:pPr>
        <w:pStyle w:val="Texte"/>
        <w:numPr>
          <w:ilvl w:val="0"/>
          <w:numId w:val="22"/>
        </w:numPr>
      </w:pPr>
      <w:r>
        <w:t xml:space="preserve">La couverture, </w:t>
      </w:r>
      <w:r w:rsidR="0042358E">
        <w:t xml:space="preserve">dessus et dessous, doit </w:t>
      </w:r>
      <w:r w:rsidR="006F4079">
        <w:t>être</w:t>
      </w:r>
      <w:r w:rsidR="0042358E">
        <w:t xml:space="preserve"> de couleur claire</w:t>
      </w:r>
    </w:p>
    <w:p w14:paraId="4177BBF7" w14:textId="77777777" w:rsidR="0042358E" w:rsidRPr="00E215E4" w:rsidRDefault="0042358E" w:rsidP="0041092F">
      <w:pPr>
        <w:pStyle w:val="Texte"/>
        <w:numPr>
          <w:ilvl w:val="0"/>
          <w:numId w:val="22"/>
        </w:numPr>
      </w:pPr>
      <w:r>
        <w:t>Ne pas utiliser la spirale pour relier la thèse</w:t>
      </w:r>
    </w:p>
    <w:p w14:paraId="2972CAEC" w14:textId="77777777" w:rsidR="00A765C1" w:rsidRPr="00E215E4" w:rsidRDefault="00A765C1" w:rsidP="00A765C1">
      <w:pPr>
        <w:pStyle w:val="Texte"/>
      </w:pPr>
      <w:r w:rsidRPr="00E215E4">
        <w:t xml:space="preserve"> </w:t>
      </w:r>
    </w:p>
    <w:p w14:paraId="33DF918F" w14:textId="77777777" w:rsidR="00A765C1" w:rsidRPr="00E215E4" w:rsidRDefault="00A765C1" w:rsidP="00A765C1">
      <w:pPr>
        <w:pStyle w:val="Texte"/>
      </w:pPr>
    </w:p>
    <w:p w14:paraId="22DFDBEA" w14:textId="77777777" w:rsidR="00A765C1" w:rsidRPr="00A64782" w:rsidRDefault="00A765C1" w:rsidP="002E3E63">
      <w:pPr>
        <w:pStyle w:val="Bibliotitre1"/>
      </w:pPr>
      <w:bookmarkStart w:id="5" w:name="_Toc316912111"/>
      <w:bookmarkStart w:id="6" w:name="_Toc325386471"/>
      <w:bookmarkStart w:id="7" w:name="_Toc428797686"/>
      <w:r w:rsidRPr="00A64782">
        <w:lastRenderedPageBreak/>
        <w:t>Première partie : [Titre 1]</w:t>
      </w:r>
      <w:bookmarkEnd w:id="5"/>
      <w:bookmarkEnd w:id="6"/>
      <w:bookmarkEnd w:id="7"/>
    </w:p>
    <w:p w14:paraId="010465FF" w14:textId="77777777" w:rsidR="00A765C1" w:rsidRDefault="00A765C1" w:rsidP="00A765C1">
      <w:pPr>
        <w:pStyle w:val="Texte"/>
      </w:pPr>
      <w:r w:rsidRPr="00364863">
        <w:t xml:space="preserve">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At vero eos et accusam et justo duo dolores et ea rebum.</w:t>
      </w:r>
    </w:p>
    <w:p w14:paraId="20C98DC7" w14:textId="77777777" w:rsidR="00A765C1" w:rsidRPr="00806A53" w:rsidRDefault="00A765C1" w:rsidP="00806A53">
      <w:pPr>
        <w:pStyle w:val="Titreniveau2"/>
      </w:pPr>
      <w:bookmarkStart w:id="8" w:name="_Toc316912112"/>
      <w:bookmarkStart w:id="9" w:name="_Toc325386472"/>
      <w:bookmarkStart w:id="10" w:name="_Toc428797687"/>
      <w:r w:rsidRPr="00806A53">
        <w:t>Chapitre 1 : [Titre 2]</w:t>
      </w:r>
      <w:bookmarkEnd w:id="8"/>
      <w:bookmarkEnd w:id="9"/>
      <w:bookmarkEnd w:id="10"/>
    </w:p>
    <w:p w14:paraId="6F50D03A" w14:textId="77777777" w:rsidR="00A765C1" w:rsidRDefault="00A765C1" w:rsidP="00A765C1">
      <w:pPr>
        <w:pStyle w:val="Texte"/>
      </w:pPr>
      <w:r w:rsidRPr="00364863">
        <w:t xml:space="preserve">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At vero eos et accusam et justo duo dolores et ea rebum.</w:t>
      </w:r>
    </w:p>
    <w:p w14:paraId="0A512A9C" w14:textId="77777777" w:rsidR="00116671" w:rsidRPr="00E2599B" w:rsidRDefault="00116671" w:rsidP="00116671">
      <w:pPr>
        <w:pStyle w:val="Titreniveau3"/>
      </w:pPr>
      <w:bookmarkStart w:id="11" w:name="_Toc428797688"/>
      <w:bookmarkStart w:id="12" w:name="_Toc325386473"/>
      <w:r>
        <w:t>1.1</w:t>
      </w:r>
      <w:r w:rsidRPr="00E2599B">
        <w:t>Titre 3</w:t>
      </w:r>
      <w:bookmarkEnd w:id="11"/>
      <w:r w:rsidRPr="00E2599B">
        <w:t xml:space="preserve"> </w:t>
      </w:r>
    </w:p>
    <w:p w14:paraId="66DC6355" w14:textId="77777777" w:rsidR="00A765C1" w:rsidRPr="00E2599B" w:rsidRDefault="00116671" w:rsidP="00E2599B">
      <w:pPr>
        <w:pStyle w:val="Titreniveau3"/>
      </w:pPr>
      <w:bookmarkStart w:id="13" w:name="_Toc428797689"/>
      <w:r>
        <w:t>1.2</w:t>
      </w:r>
      <w:r w:rsidR="00A765C1" w:rsidRPr="00E2599B">
        <w:t>Titre 3</w:t>
      </w:r>
      <w:bookmarkEnd w:id="12"/>
      <w:bookmarkEnd w:id="13"/>
      <w:r w:rsidR="00A765C1" w:rsidRPr="00E2599B">
        <w:t xml:space="preserve"> </w:t>
      </w:r>
    </w:p>
    <w:p w14:paraId="2FDBAAB7" w14:textId="77777777" w:rsidR="00A765C1" w:rsidRDefault="00A765C1" w:rsidP="00A765C1">
      <w:pPr>
        <w:pStyle w:val="Texte"/>
      </w:pPr>
      <w:r w:rsidRPr="00364863">
        <w:t xml:space="preserve">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At vero eos et accusam et justo duo dolores et ea rebum.</w:t>
      </w:r>
    </w:p>
    <w:p w14:paraId="19310B78" w14:textId="77777777" w:rsidR="00A765C1" w:rsidRPr="00A765C1" w:rsidRDefault="00A765C1" w:rsidP="00A765C1">
      <w:pPr>
        <w:pStyle w:val="Texte"/>
        <w:rPr>
          <w:lang w:val="en-US"/>
        </w:rPr>
      </w:pP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Stet clita kasd gubergren, no sea takimata sanctus est Lorem ipsum dolor sit amet.</w:t>
      </w:r>
    </w:p>
    <w:p w14:paraId="0991BE08" w14:textId="77777777" w:rsidR="00A765C1" w:rsidRPr="00A765C1" w:rsidRDefault="00A765C1" w:rsidP="00A765C1">
      <w:pPr>
        <w:pStyle w:val="Texte"/>
        <w:rPr>
          <w:lang w:val="en-US"/>
        </w:rPr>
      </w:pPr>
    </w:p>
    <w:p w14:paraId="3733FEAA" w14:textId="77777777" w:rsidR="00E24C27" w:rsidRPr="008F1407" w:rsidRDefault="00E24C27" w:rsidP="00E24C27">
      <w:pPr>
        <w:pStyle w:val="Titreniveau1"/>
        <w:rPr>
          <w:lang w:val="fr-FR"/>
        </w:rPr>
      </w:pPr>
      <w:bookmarkStart w:id="14" w:name="_Toc428797690"/>
      <w:bookmarkStart w:id="15" w:name="_Toc316912115"/>
      <w:bookmarkStart w:id="16" w:name="_Toc325386477"/>
      <w:r w:rsidRPr="008F1407">
        <w:rPr>
          <w:lang w:val="fr-FR"/>
        </w:rPr>
        <w:lastRenderedPageBreak/>
        <w:t>Partie 2</w:t>
      </w:r>
      <w:bookmarkEnd w:id="14"/>
    </w:p>
    <w:p w14:paraId="60BD9DB7" w14:textId="77777777" w:rsidR="00E24C27" w:rsidRPr="00E24C27" w:rsidRDefault="00E24C27" w:rsidP="00E24C27">
      <w:pPr>
        <w:pStyle w:val="Titreniveau1"/>
        <w:rPr>
          <w:lang w:val="fr-FR"/>
        </w:rPr>
      </w:pPr>
      <w:bookmarkStart w:id="17" w:name="_Toc428797691"/>
      <w:r w:rsidRPr="00E24C27">
        <w:rPr>
          <w:lang w:val="fr-FR"/>
        </w:rPr>
        <w:lastRenderedPageBreak/>
        <w:t>Partie 3</w:t>
      </w:r>
      <w:bookmarkEnd w:id="17"/>
    </w:p>
    <w:p w14:paraId="65586D24" w14:textId="77777777" w:rsidR="00E24C27" w:rsidRPr="00E24C27" w:rsidRDefault="00E24C27" w:rsidP="00E24C27">
      <w:pPr>
        <w:pStyle w:val="Titreniveau1"/>
        <w:rPr>
          <w:lang w:val="fr-FR"/>
        </w:rPr>
      </w:pPr>
      <w:bookmarkStart w:id="18" w:name="_Toc428797692"/>
      <w:r w:rsidRPr="00E24C27">
        <w:rPr>
          <w:lang w:val="fr-FR"/>
        </w:rPr>
        <w:lastRenderedPageBreak/>
        <w:t>Conclusion</w:t>
      </w:r>
      <w:bookmarkEnd w:id="18"/>
    </w:p>
    <w:p w14:paraId="0C5FDAFE" w14:textId="77777777" w:rsidR="00A765C1" w:rsidRPr="00F60982" w:rsidRDefault="00D54169" w:rsidP="00137EBC">
      <w:pPr>
        <w:pStyle w:val="Bibliotitre1"/>
        <w:rPr>
          <w:rFonts w:ascii="Times New Roman" w:hAnsi="Times New Roman" w:cs="Times New Roman"/>
          <w:sz w:val="24"/>
          <w:szCs w:val="24"/>
        </w:rPr>
      </w:pPr>
      <w:bookmarkStart w:id="19" w:name="_Toc428797693"/>
      <w:r w:rsidRPr="00F60982">
        <w:rPr>
          <w:rFonts w:ascii="Times New Roman" w:hAnsi="Times New Roman" w:cs="Times New Roman"/>
          <w:sz w:val="24"/>
          <w:szCs w:val="24"/>
        </w:rPr>
        <w:lastRenderedPageBreak/>
        <w:t>BIBLIOGRAPHIE</w:t>
      </w:r>
      <w:bookmarkEnd w:id="19"/>
      <w:r w:rsidRPr="00F60982">
        <w:rPr>
          <w:rFonts w:ascii="Times New Roman" w:hAnsi="Times New Roman" w:cs="Times New Roman"/>
          <w:sz w:val="24"/>
          <w:szCs w:val="24"/>
        </w:rPr>
        <w:t xml:space="preserve"> </w:t>
      </w:r>
      <w:bookmarkEnd w:id="15"/>
      <w:bookmarkEnd w:id="16"/>
    </w:p>
    <w:p w14:paraId="5460FEBD" w14:textId="77777777" w:rsidR="00484B39" w:rsidRPr="00786B1E" w:rsidRDefault="00484B39" w:rsidP="00786B1E">
      <w:pPr>
        <w:pStyle w:val="Texte"/>
        <w:ind w:left="502"/>
        <w:jc w:val="center"/>
        <w:rPr>
          <w:b/>
        </w:rPr>
      </w:pPr>
      <w:r w:rsidRPr="00786B1E">
        <w:rPr>
          <w:b/>
        </w:rPr>
        <w:t>Ouvrage ayant plusieurs auteurs</w:t>
      </w:r>
    </w:p>
    <w:p w14:paraId="281988E8" w14:textId="77777777" w:rsidR="00BD0034" w:rsidRPr="00F60982" w:rsidRDefault="00BD0034" w:rsidP="00EA682A">
      <w:pPr>
        <w:pStyle w:val="Texte"/>
        <w:numPr>
          <w:ilvl w:val="0"/>
          <w:numId w:val="23"/>
        </w:numPr>
        <w:ind w:left="284"/>
      </w:pPr>
      <w:r>
        <w:t xml:space="preserve">GUICHARD Jean, HUTEAU </w:t>
      </w:r>
      <w:r w:rsidR="007C1658">
        <w:t xml:space="preserve">Michel. </w:t>
      </w:r>
      <w:r w:rsidR="007C1658" w:rsidRPr="007C1658">
        <w:rPr>
          <w:i/>
        </w:rPr>
        <w:t>Psychologie de l’orientation</w:t>
      </w:r>
      <w:r w:rsidR="007C1658">
        <w:t>.2</w:t>
      </w:r>
      <w:r w:rsidR="007C1658" w:rsidRPr="007C1658">
        <w:rPr>
          <w:vertAlign w:val="superscript"/>
        </w:rPr>
        <w:t>e</w:t>
      </w:r>
      <w:r w:rsidR="007C1658">
        <w:t xml:space="preserve"> </w:t>
      </w:r>
      <w:r w:rsidR="005D0211">
        <w:t>éd. Paris</w:t>
      </w:r>
      <w:r w:rsidR="007C1658">
        <w:t> : Dunod, 2006, XIII-394p.</w:t>
      </w:r>
    </w:p>
    <w:p w14:paraId="76A5E380" w14:textId="77777777" w:rsidR="00484B39" w:rsidRPr="00786B1E" w:rsidRDefault="00484B39" w:rsidP="00EA682A">
      <w:pPr>
        <w:pStyle w:val="Texte"/>
        <w:spacing w:line="240" w:lineRule="auto"/>
        <w:ind w:left="284"/>
        <w:jc w:val="center"/>
        <w:rPr>
          <w:b/>
        </w:rPr>
      </w:pPr>
      <w:r w:rsidRPr="00786B1E">
        <w:rPr>
          <w:b/>
        </w:rPr>
        <w:t>Ouvrage collectif</w:t>
      </w:r>
    </w:p>
    <w:p w14:paraId="5515A0AE" w14:textId="77777777" w:rsidR="007C1658" w:rsidRPr="00806AB5" w:rsidRDefault="00E62D15" w:rsidP="00EA682A">
      <w:pPr>
        <w:pStyle w:val="Texte"/>
        <w:numPr>
          <w:ilvl w:val="0"/>
          <w:numId w:val="23"/>
        </w:numPr>
        <w:spacing w:line="240" w:lineRule="auto"/>
        <w:ind w:left="284"/>
        <w:rPr>
          <w:lang w:val="en-US"/>
        </w:rPr>
      </w:pPr>
      <w:r w:rsidRPr="00E62D15">
        <w:rPr>
          <w:i/>
          <w:lang w:val="en-US"/>
        </w:rPr>
        <w:t>The social mind: cognitive and motivational aspects of interpersonal behavior</w:t>
      </w:r>
      <w:r w:rsidR="00C11C7A">
        <w:rPr>
          <w:i/>
          <w:lang w:val="en-US"/>
        </w:rPr>
        <w:t xml:space="preserve"> </w:t>
      </w:r>
      <w:r w:rsidRPr="00E62D15">
        <w:rPr>
          <w:lang w:val="en-US"/>
        </w:rPr>
        <w:t>/</w:t>
      </w:r>
      <w:r w:rsidR="00C11C7A">
        <w:rPr>
          <w:lang w:val="en-US"/>
        </w:rPr>
        <w:t xml:space="preserve"> ed.by Joseph P.FORGAS, Kipling D.WILLIAMS, Ladd WHEELER. Cambridge, New York, Oakleigh: Cambridge University Press, cop.2001, XVI-444</w:t>
      </w:r>
      <w:r w:rsidR="00644581">
        <w:rPr>
          <w:lang w:val="en-US"/>
        </w:rPr>
        <w:t>p.</w:t>
      </w:r>
    </w:p>
    <w:p w14:paraId="39C224BA" w14:textId="77777777" w:rsidR="00484B39" w:rsidRPr="00786B1E" w:rsidRDefault="005A54E4" w:rsidP="00EA682A">
      <w:pPr>
        <w:pStyle w:val="Texte"/>
        <w:spacing w:line="240" w:lineRule="auto"/>
        <w:ind w:left="284"/>
        <w:jc w:val="center"/>
        <w:rPr>
          <w:b/>
        </w:rPr>
      </w:pPr>
      <w:r w:rsidRPr="00786B1E">
        <w:rPr>
          <w:b/>
        </w:rPr>
        <w:t>Chapitre d’un ouvrage collectif</w:t>
      </w:r>
    </w:p>
    <w:p w14:paraId="6807D487" w14:textId="77777777" w:rsidR="00484B39" w:rsidRPr="00F60982" w:rsidRDefault="00644581" w:rsidP="00EA682A">
      <w:pPr>
        <w:pStyle w:val="Texte"/>
        <w:numPr>
          <w:ilvl w:val="0"/>
          <w:numId w:val="23"/>
        </w:numPr>
        <w:spacing w:line="240" w:lineRule="auto"/>
        <w:ind w:left="284"/>
      </w:pPr>
      <w:r>
        <w:t xml:space="preserve">OPPENHEIM D. L’enfant, son cancer, ses parents, ses soignants. </w:t>
      </w:r>
      <w:r w:rsidRPr="00644581">
        <w:rPr>
          <w:i/>
        </w:rPr>
        <w:t>Cancers de l’enfant</w:t>
      </w:r>
      <w:r>
        <w:t xml:space="preserve"> / </w:t>
      </w:r>
      <w:r w:rsidR="005D0211">
        <w:t>éd</w:t>
      </w:r>
      <w:r>
        <w:t>. par Jean LEMERLE. Paris : Flammarion, 1989, p.218-231</w:t>
      </w:r>
    </w:p>
    <w:p w14:paraId="0F711A89" w14:textId="77777777" w:rsidR="006E79CE" w:rsidRPr="00F60982" w:rsidRDefault="000479F8" w:rsidP="00EA682A">
      <w:pPr>
        <w:pStyle w:val="Texte"/>
        <w:ind w:left="284"/>
        <w:jc w:val="center"/>
        <w:rPr>
          <w:b/>
          <w:kern w:val="32"/>
        </w:rPr>
      </w:pPr>
      <w:r w:rsidRPr="00F60982">
        <w:rPr>
          <w:b/>
          <w:kern w:val="32"/>
        </w:rPr>
        <w:t>Articles de périodiques</w:t>
      </w:r>
    </w:p>
    <w:p w14:paraId="0113A4EF" w14:textId="77777777" w:rsidR="00F60982" w:rsidRDefault="00F60982" w:rsidP="00EA682A">
      <w:pPr>
        <w:pStyle w:val="Texte"/>
        <w:numPr>
          <w:ilvl w:val="0"/>
          <w:numId w:val="23"/>
        </w:numPr>
        <w:spacing w:line="240" w:lineRule="auto"/>
        <w:ind w:left="284"/>
        <w:rPr>
          <w:kern w:val="32"/>
        </w:rPr>
      </w:pPr>
      <w:r w:rsidRPr="00BC31EB">
        <w:rPr>
          <w:kern w:val="32"/>
        </w:rPr>
        <w:t>RATKE</w:t>
      </w:r>
      <w:r w:rsidR="00BC31EB">
        <w:rPr>
          <w:kern w:val="32"/>
        </w:rPr>
        <w:t xml:space="preserve">-DELACOURT Anne, Produire pour le Reich. Les commandes </w:t>
      </w:r>
      <w:r w:rsidR="00BE34BD">
        <w:rPr>
          <w:kern w:val="32"/>
        </w:rPr>
        <w:t>allemandes</w:t>
      </w:r>
      <w:r w:rsidR="00BC31EB">
        <w:rPr>
          <w:kern w:val="32"/>
        </w:rPr>
        <w:t xml:space="preserve"> à l’industrie française :1940-1944.</w:t>
      </w:r>
      <w:r w:rsidR="00BD7242">
        <w:rPr>
          <w:kern w:val="32"/>
        </w:rPr>
        <w:t xml:space="preserve"> </w:t>
      </w:r>
      <w:r w:rsidR="00BD7242" w:rsidRPr="00BE34BD">
        <w:rPr>
          <w:i/>
          <w:kern w:val="32"/>
        </w:rPr>
        <w:t>Vingtième siècle</w:t>
      </w:r>
      <w:r w:rsidR="00BD7242">
        <w:rPr>
          <w:kern w:val="32"/>
        </w:rPr>
        <w:t>, 2001, vol.</w:t>
      </w:r>
      <w:r w:rsidR="009E6D03">
        <w:rPr>
          <w:kern w:val="32"/>
        </w:rPr>
        <w:t>70, №</w:t>
      </w:r>
      <w:r w:rsidR="00BE34BD">
        <w:rPr>
          <w:kern w:val="32"/>
        </w:rPr>
        <w:t xml:space="preserve"> 70, p.99-116.</w:t>
      </w:r>
    </w:p>
    <w:p w14:paraId="69AB09E9" w14:textId="77777777" w:rsidR="00CA42B4" w:rsidRPr="00B720AD" w:rsidRDefault="00BE34BD" w:rsidP="00EA682A">
      <w:pPr>
        <w:pStyle w:val="Texte"/>
        <w:numPr>
          <w:ilvl w:val="0"/>
          <w:numId w:val="23"/>
        </w:numPr>
        <w:spacing w:line="240" w:lineRule="auto"/>
        <w:ind w:left="284"/>
        <w:rPr>
          <w:kern w:val="32"/>
          <w:lang w:val="en-US"/>
        </w:rPr>
      </w:pPr>
      <w:r w:rsidRPr="00364863">
        <w:rPr>
          <w:kern w:val="32"/>
          <w:lang w:val="it-IT"/>
        </w:rPr>
        <w:t xml:space="preserve">WELCH Elizabeth, ZABALETA Ignacio, FOJACO Rita, </w:t>
      </w:r>
      <w:r w:rsidRPr="00364863">
        <w:rPr>
          <w:i/>
          <w:kern w:val="32"/>
          <w:lang w:val="it-IT"/>
        </w:rPr>
        <w:t>et al</w:t>
      </w:r>
      <w:r w:rsidR="002E2194" w:rsidRPr="00364863">
        <w:rPr>
          <w:i/>
          <w:kern w:val="32"/>
          <w:lang w:val="it-IT"/>
        </w:rPr>
        <w:t>.</w:t>
      </w:r>
      <w:r w:rsidR="00301BB4" w:rsidRPr="00364863">
        <w:rPr>
          <w:i/>
          <w:kern w:val="32"/>
          <w:lang w:val="it-IT"/>
        </w:rPr>
        <w:t xml:space="preserve"> </w:t>
      </w:r>
      <w:r w:rsidR="002E2194" w:rsidRPr="00301BB4">
        <w:rPr>
          <w:kern w:val="32"/>
          <w:lang w:val="en-US"/>
        </w:rPr>
        <w:t xml:space="preserve">Aneurism of the right </w:t>
      </w:r>
      <w:r w:rsidR="00CA42B4" w:rsidRPr="00301BB4">
        <w:rPr>
          <w:kern w:val="32"/>
          <w:lang w:val="en-US"/>
        </w:rPr>
        <w:t>ventricular</w:t>
      </w:r>
      <w:r w:rsidR="002E2194" w:rsidRPr="00301BB4">
        <w:rPr>
          <w:kern w:val="32"/>
          <w:lang w:val="en-US"/>
        </w:rPr>
        <w:t xml:space="preserve"> outflow tract : </w:t>
      </w:r>
      <w:r w:rsidR="00301BB4" w:rsidRPr="00301BB4">
        <w:rPr>
          <w:kern w:val="32"/>
          <w:lang w:val="en-US"/>
        </w:rPr>
        <w:t>a complication of aorta-main pulmonary</w:t>
      </w:r>
      <w:r w:rsidR="008615D0">
        <w:rPr>
          <w:kern w:val="32"/>
          <w:lang w:val="en-US"/>
        </w:rPr>
        <w:t xml:space="preserve"> (central) shunt. </w:t>
      </w:r>
      <w:r w:rsidR="00CA42B4" w:rsidRPr="00CA42B4">
        <w:rPr>
          <w:i/>
          <w:kern w:val="32"/>
          <w:lang w:val="en-US"/>
        </w:rPr>
        <w:t>Pediatr.Cardiol</w:t>
      </w:r>
      <w:r w:rsidR="00CA42B4">
        <w:rPr>
          <w:kern w:val="32"/>
          <w:lang w:val="en-US"/>
        </w:rPr>
        <w:t>., 1991, 12,4, p.229-232</w:t>
      </w:r>
    </w:p>
    <w:p w14:paraId="61A82C79" w14:textId="77777777" w:rsidR="000479F8" w:rsidRPr="00786B1E" w:rsidRDefault="00A57594" w:rsidP="00EA682A">
      <w:pPr>
        <w:pStyle w:val="Texte"/>
        <w:ind w:left="284"/>
        <w:jc w:val="center"/>
        <w:rPr>
          <w:b/>
          <w:kern w:val="32"/>
        </w:rPr>
      </w:pPr>
      <w:r w:rsidRPr="00786B1E">
        <w:rPr>
          <w:b/>
          <w:kern w:val="32"/>
        </w:rPr>
        <w:t>Documents électroniques</w:t>
      </w:r>
    </w:p>
    <w:p w14:paraId="0BBF1ACB" w14:textId="77777777" w:rsidR="006E79CE" w:rsidRDefault="006E79CE" w:rsidP="00EA682A">
      <w:pPr>
        <w:pStyle w:val="Texte"/>
        <w:ind w:left="284"/>
        <w:jc w:val="center"/>
        <w:rPr>
          <w:b/>
        </w:rPr>
      </w:pPr>
      <w:r w:rsidRPr="00786B1E">
        <w:rPr>
          <w:b/>
        </w:rPr>
        <w:t>Articles de périodiques</w:t>
      </w:r>
    </w:p>
    <w:p w14:paraId="3D738263" w14:textId="77777777" w:rsidR="00D10536" w:rsidRPr="00806AB5" w:rsidRDefault="00786B1E" w:rsidP="00EA682A">
      <w:pPr>
        <w:pStyle w:val="Texte"/>
        <w:numPr>
          <w:ilvl w:val="0"/>
          <w:numId w:val="23"/>
        </w:numPr>
        <w:spacing w:line="240" w:lineRule="auto"/>
        <w:ind w:left="284"/>
        <w:jc w:val="left"/>
      </w:pPr>
      <w:r>
        <w:t xml:space="preserve"> CARRIERE Laurent. Hypertextes et hyperliens </w:t>
      </w:r>
      <w:r w:rsidR="000602B3">
        <w:t>au regard du droit d’auteur : quelques</w:t>
      </w:r>
      <w:r w:rsidR="00D878AB">
        <w:t xml:space="preserve"> éléments de </w:t>
      </w:r>
      <w:r w:rsidR="00C11BB1">
        <w:t>réflexion</w:t>
      </w:r>
      <w:r w:rsidR="00D878AB">
        <w:t xml:space="preserve">. </w:t>
      </w:r>
      <w:r w:rsidR="00D878AB" w:rsidRPr="00C11BB1">
        <w:rPr>
          <w:i/>
        </w:rPr>
        <w:t>Les Cahiers de propriété intellectuelle</w:t>
      </w:r>
      <w:r w:rsidR="00D878AB">
        <w:t xml:space="preserve"> </w:t>
      </w:r>
      <w:r w:rsidR="008E2078">
        <w:t>[en ligne]. Septembre 1997</w:t>
      </w:r>
      <w:r w:rsidR="00B94432">
        <w:t xml:space="preserve"> [réf. du 19 octobre 1998], p. 467-490. Disponible sur : http://www.robic.ca</w:t>
      </w:r>
    </w:p>
    <w:p w14:paraId="135DE2FD" w14:textId="77777777" w:rsidR="00F60982" w:rsidRDefault="006E79CE" w:rsidP="00EA682A">
      <w:pPr>
        <w:pStyle w:val="Texte"/>
        <w:ind w:left="284"/>
        <w:jc w:val="center"/>
      </w:pPr>
      <w:r w:rsidRPr="00786B1E">
        <w:rPr>
          <w:b/>
        </w:rPr>
        <w:t>Ouvrages</w:t>
      </w:r>
    </w:p>
    <w:p w14:paraId="13D9C148" w14:textId="77777777" w:rsidR="00D10536" w:rsidRPr="009102F5" w:rsidRDefault="00FB026A" w:rsidP="00EA682A">
      <w:pPr>
        <w:pStyle w:val="Texte"/>
        <w:numPr>
          <w:ilvl w:val="0"/>
          <w:numId w:val="23"/>
        </w:numPr>
        <w:spacing w:line="240" w:lineRule="auto"/>
        <w:ind w:left="284"/>
        <w:jc w:val="left"/>
      </w:pPr>
      <w:r>
        <w:t>ALLAIS Alphonse.</w:t>
      </w:r>
      <w:r w:rsidR="00871CA4">
        <w:t xml:space="preserve"> </w:t>
      </w:r>
      <w:r w:rsidR="00871CA4" w:rsidRPr="00871CA4">
        <w:rPr>
          <w:i/>
        </w:rPr>
        <w:t>A se tordre</w:t>
      </w:r>
      <w:r w:rsidR="00871CA4">
        <w:t xml:space="preserve"> [</w:t>
      </w:r>
      <w:r w:rsidR="0051462B">
        <w:t>monographie en ligne</w:t>
      </w:r>
      <w:r w:rsidR="00871CA4">
        <w:t>]</w:t>
      </w:r>
      <w:r w:rsidR="0051462B">
        <w:t>. Projet Gutenberg, 22-10-2004. [</w:t>
      </w:r>
      <w:r w:rsidR="003C5EB3">
        <w:t>réf. Du 1 septembre 2006]. Format AS</w:t>
      </w:r>
      <w:r w:rsidR="00493F15">
        <w:t>CII. Disponible sur : http:/</w:t>
      </w:r>
      <w:r w:rsidR="00E376C3">
        <w:t>/www.gutenberg.org/etext/13834</w:t>
      </w:r>
    </w:p>
    <w:p w14:paraId="23D89191" w14:textId="77777777" w:rsidR="00F60982" w:rsidRDefault="00806AB5" w:rsidP="00EA682A">
      <w:pPr>
        <w:pStyle w:val="Texte"/>
        <w:ind w:left="284"/>
        <w:jc w:val="center"/>
        <w:rPr>
          <w:b/>
        </w:rPr>
      </w:pPr>
      <w:r w:rsidRPr="00786B1E">
        <w:rPr>
          <w:b/>
        </w:rPr>
        <w:t>Bases</w:t>
      </w:r>
      <w:r w:rsidR="006E79CE" w:rsidRPr="00786B1E">
        <w:rPr>
          <w:b/>
        </w:rPr>
        <w:t xml:space="preserve"> de données</w:t>
      </w:r>
    </w:p>
    <w:p w14:paraId="46553A2C" w14:textId="77777777" w:rsidR="009102F5" w:rsidRPr="009102F5" w:rsidRDefault="009102F5" w:rsidP="00EA682A">
      <w:pPr>
        <w:pStyle w:val="Texte"/>
        <w:numPr>
          <w:ilvl w:val="0"/>
          <w:numId w:val="23"/>
        </w:numPr>
        <w:spacing w:line="240" w:lineRule="auto"/>
        <w:ind w:left="284"/>
        <w:jc w:val="left"/>
        <w:rPr>
          <w:i/>
        </w:rPr>
      </w:pPr>
      <w:r w:rsidRPr="009102F5">
        <w:rPr>
          <w:i/>
        </w:rPr>
        <w:t>World Factbook 2006</w:t>
      </w:r>
      <w:r w:rsidR="00190B9F">
        <w:rPr>
          <w:i/>
        </w:rPr>
        <w:t xml:space="preserve"> </w:t>
      </w:r>
      <w:r w:rsidR="002E00E3" w:rsidRPr="00190B9F">
        <w:t>[</w:t>
      </w:r>
      <w:r w:rsidR="00190B9F">
        <w:t>Ressource électronique</w:t>
      </w:r>
      <w:r w:rsidR="002E00E3" w:rsidRPr="00190B9F">
        <w:t>]</w:t>
      </w:r>
      <w:r w:rsidR="00190B9F">
        <w:t>.</w:t>
      </w:r>
      <w:r w:rsidR="00190B9F" w:rsidRPr="00190B9F">
        <w:t xml:space="preserve"> [</w:t>
      </w:r>
      <w:r w:rsidR="00D6214D">
        <w:t>Washington, D.C.</w:t>
      </w:r>
      <w:r w:rsidR="00190B9F" w:rsidRPr="00190B9F">
        <w:t>]</w:t>
      </w:r>
      <w:r w:rsidR="00D6214D">
        <w:t> : Central Intelligence Agency, 2006 [réf. du 1 septembre 2006]</w:t>
      </w:r>
      <w:r w:rsidR="00B720AD">
        <w:t>. France. Disponible sur : http://www.cia.gov/cia/</w:t>
      </w:r>
      <w:r w:rsidR="00806AB5">
        <w:t>publications/factbook/index.html</w:t>
      </w:r>
    </w:p>
    <w:p w14:paraId="4EA5834C" w14:textId="77777777" w:rsidR="006E79CE" w:rsidRDefault="00806AB5" w:rsidP="00EA682A">
      <w:pPr>
        <w:pStyle w:val="Texte"/>
        <w:ind w:left="284"/>
        <w:jc w:val="center"/>
        <w:rPr>
          <w:b/>
        </w:rPr>
      </w:pPr>
      <w:r w:rsidRPr="00786B1E">
        <w:rPr>
          <w:b/>
        </w:rPr>
        <w:t>Thèses</w:t>
      </w:r>
    </w:p>
    <w:p w14:paraId="3EAAE83B" w14:textId="77777777" w:rsidR="00436DA6" w:rsidRPr="00436DA6" w:rsidRDefault="00436DA6" w:rsidP="00EA682A">
      <w:pPr>
        <w:pStyle w:val="Texte"/>
        <w:numPr>
          <w:ilvl w:val="0"/>
          <w:numId w:val="23"/>
        </w:numPr>
        <w:spacing w:line="240" w:lineRule="auto"/>
        <w:ind w:left="284"/>
        <w:jc w:val="left"/>
      </w:pPr>
      <w:r>
        <w:t xml:space="preserve">BONNEL Guillaume. </w:t>
      </w:r>
      <w:r w:rsidRPr="00436DA6">
        <w:rPr>
          <w:i/>
        </w:rPr>
        <w:t>Le principe juridique écrit et le droit de l’environnement</w:t>
      </w:r>
      <w:r>
        <w:t xml:space="preserve"> </w:t>
      </w:r>
      <w:r w:rsidR="00C97F20" w:rsidRPr="00190B9F">
        <w:t>[</w:t>
      </w:r>
      <w:r w:rsidR="00C97F20">
        <w:t>Ressource électronique</w:t>
      </w:r>
      <w:r w:rsidR="00C97F20" w:rsidRPr="00190B9F">
        <w:t>]</w:t>
      </w:r>
      <w:r w:rsidR="00C97F20">
        <w:t xml:space="preserve"> sous la direction de Michel Prieur-Limoges : SCD de l’Université de Limoges, 2005. </w:t>
      </w:r>
      <w:r w:rsidR="006F6E8E">
        <w:t>[réf. Du 1 septembre 2006].</w:t>
      </w:r>
      <w:r w:rsidR="00E43DAC">
        <w:t xml:space="preserve">Thèse doctorat : Droit : Limoges : 2005 :2005LIMO0501. Format </w:t>
      </w:r>
      <w:r w:rsidR="005D0211">
        <w:t>html</w:t>
      </w:r>
      <w:r w:rsidR="00E43DAC">
        <w:t>. Disponible sur : http://www.unilim.fr/theses/</w:t>
      </w:r>
      <w:r w:rsidR="005D0211">
        <w:t>2005/droit/2005limo0501/notice.htm</w:t>
      </w:r>
    </w:p>
    <w:p w14:paraId="3D9BEF4F" w14:textId="77777777" w:rsidR="006E79CE" w:rsidRPr="00F60982" w:rsidRDefault="006E79CE" w:rsidP="000479F8">
      <w:pPr>
        <w:pStyle w:val="Texte"/>
      </w:pPr>
    </w:p>
    <w:p w14:paraId="2238754E" w14:textId="77777777" w:rsidR="00221EA9" w:rsidRPr="00221EA9" w:rsidRDefault="00221EA9" w:rsidP="00221EA9">
      <w:pPr>
        <w:pStyle w:val="Texte"/>
      </w:pPr>
    </w:p>
    <w:p w14:paraId="6AF8EF60" w14:textId="77777777" w:rsidR="00A765C1" w:rsidRDefault="00A765C1" w:rsidP="00A765C1">
      <w:pPr>
        <w:pStyle w:val="Texte"/>
      </w:pPr>
    </w:p>
    <w:p w14:paraId="6B041EFF" w14:textId="77777777" w:rsidR="008C0DBE" w:rsidRDefault="000426AF" w:rsidP="00137EBC">
      <w:pPr>
        <w:pStyle w:val="Annexetitre1"/>
      </w:pPr>
      <w:bookmarkStart w:id="20" w:name="_Toc316912113"/>
      <w:bookmarkStart w:id="21" w:name="_Toc325386474"/>
      <w:bookmarkStart w:id="22" w:name="_Toc330371012"/>
      <w:bookmarkStart w:id="23" w:name="_Toc428797694"/>
      <w:bookmarkStart w:id="24" w:name="_Toc316912117"/>
      <w:bookmarkStart w:id="25" w:name="_Toc325386480"/>
      <w:r w:rsidRPr="00E24C27">
        <w:lastRenderedPageBreak/>
        <w:t>Annexes</w:t>
      </w:r>
      <w:bookmarkEnd w:id="20"/>
      <w:bookmarkEnd w:id="21"/>
      <w:r w:rsidR="008C0DBE">
        <w:t xml:space="preserve"> 1</w:t>
      </w:r>
      <w:bookmarkEnd w:id="22"/>
      <w:bookmarkEnd w:id="23"/>
    </w:p>
    <w:p w14:paraId="182616D9" w14:textId="77777777" w:rsidR="000426AF" w:rsidRPr="00E24C27" w:rsidRDefault="008C0DBE" w:rsidP="008C0DBE">
      <w:pPr>
        <w:pStyle w:val="Annexetitre1"/>
      </w:pPr>
      <w:bookmarkStart w:id="26" w:name="_Toc330371013"/>
      <w:bookmarkStart w:id="27" w:name="_Toc428797695"/>
      <w:r>
        <w:lastRenderedPageBreak/>
        <w:t>Annexe 2</w:t>
      </w:r>
      <w:bookmarkEnd w:id="26"/>
      <w:bookmarkEnd w:id="27"/>
    </w:p>
    <w:bookmarkEnd w:id="24"/>
    <w:bookmarkEnd w:id="25"/>
    <w:p w14:paraId="08474034" w14:textId="77777777" w:rsidR="004A6638" w:rsidRDefault="004A6638" w:rsidP="00A765C1">
      <w:pPr>
        <w:pStyle w:val="Texte"/>
      </w:pPr>
    </w:p>
    <w:p w14:paraId="3076B54D" w14:textId="77777777" w:rsidR="00A765C1" w:rsidRDefault="00A765C1" w:rsidP="00A765C1">
      <w:pPr>
        <w:pStyle w:val="Texte"/>
      </w:pPr>
    </w:p>
    <w:p w14:paraId="55161D78" w14:textId="77777777" w:rsidR="001D1323" w:rsidRDefault="001D1323">
      <w:pPr>
        <w:rPr>
          <w:rFonts w:ascii="Calibri" w:hAnsi="Calibri" w:cs="Calibri"/>
          <w:color w:val="000000"/>
          <w:sz w:val="22"/>
          <w:szCs w:val="22"/>
        </w:rPr>
      </w:pPr>
      <w:r>
        <w:rPr>
          <w:b/>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71A1" w14:paraId="2097BFCB" w14:textId="77777777" w:rsidTr="000070E4">
        <w:tc>
          <w:tcPr>
            <w:tcW w:w="9210" w:type="dxa"/>
            <w:shd w:val="clear" w:color="auto" w:fill="D9D9D9" w:themeFill="background1" w:themeFillShade="D9"/>
          </w:tcPr>
          <w:p w14:paraId="4C755DE8" w14:textId="77777777" w:rsidR="000271A1" w:rsidRDefault="000271A1" w:rsidP="001D1323">
            <w:pPr>
              <w:pStyle w:val="Resumedescripteur"/>
              <w:rPr>
                <w:rFonts w:ascii="Arial" w:hAnsi="Arial" w:cs="Arial"/>
                <w:b w:val="0"/>
              </w:rPr>
            </w:pPr>
            <w:r w:rsidRPr="005A3D9C">
              <w:rPr>
                <w:rFonts w:ascii="Arial" w:hAnsi="Arial" w:cs="Arial"/>
                <w:b w:val="0"/>
              </w:rPr>
              <w:lastRenderedPageBreak/>
              <w:t>Titre en français</w:t>
            </w:r>
          </w:p>
          <w:p w14:paraId="4DA07AE7" w14:textId="77777777" w:rsidR="00767C78" w:rsidRPr="005A3D9C" w:rsidRDefault="00767C78" w:rsidP="001D1323">
            <w:pPr>
              <w:pStyle w:val="Resumedescripteur"/>
              <w:rPr>
                <w:rFonts w:ascii="Arial" w:hAnsi="Arial" w:cs="Arial"/>
                <w:b w:val="0"/>
              </w:rPr>
            </w:pPr>
          </w:p>
        </w:tc>
      </w:tr>
      <w:tr w:rsidR="0000576D" w14:paraId="041F2CBD" w14:textId="77777777" w:rsidTr="000070E4">
        <w:tc>
          <w:tcPr>
            <w:tcW w:w="9210" w:type="dxa"/>
          </w:tcPr>
          <w:p w14:paraId="78A59A58" w14:textId="77777777" w:rsidR="0000576D" w:rsidRPr="005A3D9C" w:rsidRDefault="0000576D" w:rsidP="001D1323">
            <w:pPr>
              <w:pStyle w:val="Resumedescripteur"/>
              <w:rPr>
                <w:rFonts w:ascii="Arial" w:hAnsi="Arial" w:cs="Arial"/>
                <w:b w:val="0"/>
              </w:rPr>
            </w:pPr>
          </w:p>
        </w:tc>
      </w:tr>
      <w:tr w:rsidR="000271A1" w14:paraId="5181C18C" w14:textId="77777777" w:rsidTr="000070E4">
        <w:trPr>
          <w:trHeight w:val="4018"/>
        </w:trPr>
        <w:tc>
          <w:tcPr>
            <w:tcW w:w="9210" w:type="dxa"/>
            <w:shd w:val="clear" w:color="auto" w:fill="D9D9D9" w:themeFill="background1" w:themeFillShade="D9"/>
          </w:tcPr>
          <w:p w14:paraId="3B04116C" w14:textId="77777777" w:rsidR="000271A1" w:rsidRDefault="000271A1" w:rsidP="001D1323">
            <w:pPr>
              <w:pStyle w:val="Resumedescripteur"/>
              <w:rPr>
                <w:rFonts w:ascii="Arial" w:hAnsi="Arial" w:cs="Arial"/>
                <w:b w:val="0"/>
              </w:rPr>
            </w:pPr>
            <w:r w:rsidRPr="005A3D9C">
              <w:rPr>
                <w:rFonts w:ascii="Arial" w:hAnsi="Arial" w:cs="Arial"/>
                <w:b w:val="0"/>
              </w:rPr>
              <w:t>Résumé (français) : OBLIGATOIRE</w:t>
            </w:r>
          </w:p>
          <w:p w14:paraId="261D3002" w14:textId="77777777" w:rsidR="0064310B" w:rsidRDefault="008D609E" w:rsidP="001D1323">
            <w:pPr>
              <w:pStyle w:val="Resumedescripteur"/>
              <w:rPr>
                <w:rFonts w:ascii="Arial" w:hAnsi="Arial" w:cs="Arial"/>
                <w:b w:val="0"/>
              </w:rPr>
            </w:pPr>
            <w:r>
              <w:rPr>
                <w:rFonts w:ascii="Arial" w:hAnsi="Arial" w:cs="Arial"/>
                <w:b w:val="0"/>
              </w:rPr>
              <w:t xml:space="preserve">Le résumé doit comporter </w:t>
            </w:r>
            <w:r w:rsidR="00CF2D35">
              <w:rPr>
                <w:rFonts w:ascii="Arial" w:hAnsi="Arial" w:cs="Arial"/>
                <w:b w:val="0"/>
              </w:rPr>
              <w:t xml:space="preserve">au maximum 1700 caractères, espaces compris. Il doit </w:t>
            </w:r>
            <w:r w:rsidR="00767C78">
              <w:rPr>
                <w:rFonts w:ascii="Arial" w:hAnsi="Arial" w:cs="Arial"/>
                <w:b w:val="0"/>
              </w:rPr>
              <w:t>être</w:t>
            </w:r>
            <w:r w:rsidR="00CF2D35">
              <w:rPr>
                <w:rFonts w:ascii="Arial" w:hAnsi="Arial" w:cs="Arial"/>
                <w:b w:val="0"/>
              </w:rPr>
              <w:t xml:space="preserve"> précis et </w:t>
            </w:r>
            <w:r w:rsidR="00F85B0E">
              <w:rPr>
                <w:rFonts w:ascii="Arial" w:hAnsi="Arial" w:cs="Arial"/>
                <w:b w:val="0"/>
              </w:rPr>
              <w:t xml:space="preserve">permettre de comprendre </w:t>
            </w:r>
            <w:r w:rsidR="0031223D">
              <w:rPr>
                <w:rFonts w:ascii="Arial" w:hAnsi="Arial" w:cs="Arial"/>
                <w:b w:val="0"/>
              </w:rPr>
              <w:t>comment le sujet est abordé.</w:t>
            </w:r>
          </w:p>
          <w:p w14:paraId="48C7730D" w14:textId="77777777" w:rsidR="0064310B" w:rsidRDefault="0064310B" w:rsidP="001D1323">
            <w:pPr>
              <w:pStyle w:val="Resumedescripteur"/>
              <w:rPr>
                <w:rFonts w:ascii="Arial" w:hAnsi="Arial" w:cs="Arial"/>
                <w:b w:val="0"/>
              </w:rPr>
            </w:pPr>
          </w:p>
          <w:p w14:paraId="269587A6" w14:textId="77777777" w:rsidR="0064310B" w:rsidRPr="005A3D9C" w:rsidRDefault="0064310B" w:rsidP="001D1323">
            <w:pPr>
              <w:pStyle w:val="Resumedescripteur"/>
              <w:rPr>
                <w:rFonts w:ascii="Arial" w:hAnsi="Arial" w:cs="Arial"/>
                <w:b w:val="0"/>
              </w:rPr>
            </w:pPr>
          </w:p>
        </w:tc>
      </w:tr>
      <w:tr w:rsidR="0000576D" w14:paraId="45ABCD2C" w14:textId="77777777" w:rsidTr="000070E4">
        <w:trPr>
          <w:trHeight w:val="278"/>
        </w:trPr>
        <w:tc>
          <w:tcPr>
            <w:tcW w:w="9210" w:type="dxa"/>
          </w:tcPr>
          <w:p w14:paraId="79EAF451" w14:textId="77777777" w:rsidR="0000576D" w:rsidRPr="005A3D9C" w:rsidRDefault="0000576D" w:rsidP="001D1323">
            <w:pPr>
              <w:pStyle w:val="Resumedescripteur"/>
              <w:rPr>
                <w:rFonts w:ascii="Arial" w:hAnsi="Arial" w:cs="Arial"/>
                <w:b w:val="0"/>
              </w:rPr>
            </w:pPr>
          </w:p>
        </w:tc>
      </w:tr>
      <w:tr w:rsidR="000271A1" w14:paraId="5E8682A3" w14:textId="77777777" w:rsidTr="000070E4">
        <w:tc>
          <w:tcPr>
            <w:tcW w:w="9210" w:type="dxa"/>
            <w:shd w:val="clear" w:color="auto" w:fill="D9D9D9" w:themeFill="background1" w:themeFillShade="D9"/>
          </w:tcPr>
          <w:p w14:paraId="6AEAF3AA" w14:textId="77777777" w:rsidR="000271A1" w:rsidRDefault="000271A1" w:rsidP="000271A1">
            <w:pPr>
              <w:pStyle w:val="Motsclesdescripteur"/>
              <w:rPr>
                <w:rFonts w:ascii="Arial" w:hAnsi="Arial" w:cs="Arial"/>
                <w:b w:val="0"/>
              </w:rPr>
            </w:pPr>
            <w:r w:rsidRPr="005A3D9C">
              <w:rPr>
                <w:rFonts w:ascii="Arial" w:hAnsi="Arial" w:cs="Arial"/>
                <w:b w:val="0"/>
              </w:rPr>
              <w:t>Mots clés (français) : OBLIGATOIRE</w:t>
            </w:r>
          </w:p>
          <w:p w14:paraId="5292A310" w14:textId="77777777" w:rsidR="0031223D" w:rsidRPr="005A3D9C" w:rsidRDefault="0031223D" w:rsidP="0031223D">
            <w:pPr>
              <w:pStyle w:val="Motsclesdescripteur"/>
              <w:rPr>
                <w:rFonts w:ascii="Arial" w:hAnsi="Arial" w:cs="Arial"/>
                <w:b w:val="0"/>
              </w:rPr>
            </w:pPr>
            <w:r>
              <w:rPr>
                <w:rFonts w:ascii="Arial" w:hAnsi="Arial" w:cs="Arial"/>
                <w:b w:val="0"/>
              </w:rPr>
              <w:t xml:space="preserve">L’étudiant choisit les mots clés en fonction de la terminologie en vigueur dans sa discipline. La </w:t>
            </w:r>
            <w:r w:rsidR="00BC6F21">
              <w:rPr>
                <w:rFonts w:ascii="Arial" w:hAnsi="Arial" w:cs="Arial"/>
                <w:b w:val="0"/>
              </w:rPr>
              <w:t>bibliothèque</w:t>
            </w:r>
            <w:r>
              <w:rPr>
                <w:rFonts w:ascii="Arial" w:hAnsi="Arial" w:cs="Arial"/>
                <w:b w:val="0"/>
              </w:rPr>
              <w:t xml:space="preserve"> de l’établissement peut également aider l’auteur à les définir.</w:t>
            </w:r>
          </w:p>
        </w:tc>
      </w:tr>
      <w:tr w:rsidR="009C7686" w14:paraId="089C2F81" w14:textId="77777777" w:rsidTr="000070E4">
        <w:tc>
          <w:tcPr>
            <w:tcW w:w="9210" w:type="dxa"/>
            <w:shd w:val="clear" w:color="auto" w:fill="FFFFFF" w:themeFill="background1"/>
          </w:tcPr>
          <w:p w14:paraId="694EA1A5" w14:textId="77777777" w:rsidR="009C7686" w:rsidRPr="005A3D9C" w:rsidRDefault="009C7686" w:rsidP="000271A1">
            <w:pPr>
              <w:pStyle w:val="Motsclesdescripteur"/>
              <w:rPr>
                <w:rFonts w:ascii="Arial" w:hAnsi="Arial" w:cs="Arial"/>
                <w:b w:val="0"/>
              </w:rPr>
            </w:pPr>
          </w:p>
        </w:tc>
      </w:tr>
      <w:tr w:rsidR="000271A1" w14:paraId="6B6642B7" w14:textId="77777777" w:rsidTr="000070E4">
        <w:trPr>
          <w:trHeight w:val="669"/>
        </w:trPr>
        <w:tc>
          <w:tcPr>
            <w:tcW w:w="9210" w:type="dxa"/>
            <w:shd w:val="clear" w:color="auto" w:fill="D9D9D9" w:themeFill="background1" w:themeFillShade="D9"/>
          </w:tcPr>
          <w:p w14:paraId="6AD7254D" w14:textId="77777777" w:rsidR="00FE5455" w:rsidRDefault="00FE5455" w:rsidP="001D1323">
            <w:pPr>
              <w:pStyle w:val="Resumedescripteur"/>
              <w:rPr>
                <w:rFonts w:ascii="Arial" w:hAnsi="Arial" w:cs="Arial"/>
                <w:b w:val="0"/>
              </w:rPr>
            </w:pPr>
          </w:p>
          <w:p w14:paraId="5ABEF913" w14:textId="77777777" w:rsidR="000271A1" w:rsidRPr="005A3D9C" w:rsidRDefault="000271A1" w:rsidP="001D1323">
            <w:pPr>
              <w:pStyle w:val="Resumedescripteur"/>
              <w:rPr>
                <w:rFonts w:ascii="Arial" w:hAnsi="Arial" w:cs="Arial"/>
                <w:b w:val="0"/>
              </w:rPr>
            </w:pPr>
            <w:r w:rsidRPr="005A3D9C">
              <w:rPr>
                <w:rFonts w:ascii="Arial" w:hAnsi="Arial" w:cs="Arial"/>
                <w:b w:val="0"/>
              </w:rPr>
              <w:t>Titre en anglais</w:t>
            </w:r>
            <w:r w:rsidR="00645158">
              <w:rPr>
                <w:rFonts w:ascii="Arial" w:hAnsi="Arial" w:cs="Arial"/>
                <w:b w:val="0"/>
              </w:rPr>
              <w:t> :</w:t>
            </w:r>
            <w:r w:rsidR="00F15C0A">
              <w:rPr>
                <w:rFonts w:ascii="Arial" w:hAnsi="Arial" w:cs="Arial"/>
                <w:b w:val="0"/>
              </w:rPr>
              <w:t xml:space="preserve"> </w:t>
            </w:r>
            <w:r w:rsidR="00F15C0A" w:rsidRPr="005A3D9C">
              <w:rPr>
                <w:rFonts w:ascii="Arial" w:hAnsi="Arial" w:cs="Arial"/>
                <w:b w:val="0"/>
              </w:rPr>
              <w:t>RECOMMANDE</w:t>
            </w:r>
          </w:p>
        </w:tc>
      </w:tr>
      <w:tr w:rsidR="009C7686" w14:paraId="0427EFD9" w14:textId="77777777" w:rsidTr="000070E4">
        <w:trPr>
          <w:trHeight w:val="291"/>
        </w:trPr>
        <w:tc>
          <w:tcPr>
            <w:tcW w:w="9210" w:type="dxa"/>
            <w:shd w:val="clear" w:color="auto" w:fill="FFFFFF" w:themeFill="background1"/>
          </w:tcPr>
          <w:p w14:paraId="4D1A4723" w14:textId="77777777" w:rsidR="009C7686" w:rsidRDefault="009C7686" w:rsidP="001D1323">
            <w:pPr>
              <w:pStyle w:val="Resumedescripteur"/>
              <w:rPr>
                <w:rFonts w:ascii="Arial" w:hAnsi="Arial" w:cs="Arial"/>
                <w:b w:val="0"/>
              </w:rPr>
            </w:pPr>
          </w:p>
        </w:tc>
      </w:tr>
      <w:tr w:rsidR="000271A1" w14:paraId="1B6CC420" w14:textId="77777777" w:rsidTr="000070E4">
        <w:trPr>
          <w:trHeight w:val="3244"/>
        </w:trPr>
        <w:tc>
          <w:tcPr>
            <w:tcW w:w="9210" w:type="dxa"/>
            <w:shd w:val="clear" w:color="auto" w:fill="D9D9D9" w:themeFill="background1" w:themeFillShade="D9"/>
          </w:tcPr>
          <w:p w14:paraId="0B28FB0D" w14:textId="77777777" w:rsidR="000271A1" w:rsidRDefault="00386C84" w:rsidP="001D1323">
            <w:pPr>
              <w:pStyle w:val="Resumedescripteur"/>
              <w:rPr>
                <w:rFonts w:ascii="Arial" w:hAnsi="Arial" w:cs="Arial"/>
                <w:b w:val="0"/>
              </w:rPr>
            </w:pPr>
            <w:r w:rsidRPr="005A3D9C">
              <w:rPr>
                <w:rFonts w:ascii="Arial" w:hAnsi="Arial" w:cs="Arial"/>
                <w:b w:val="0"/>
              </w:rPr>
              <w:t>Abstract  (english) : RECOMMANDE</w:t>
            </w:r>
          </w:p>
          <w:p w14:paraId="3E33E36F" w14:textId="77777777" w:rsidR="0064310B" w:rsidRDefault="00BC6F21" w:rsidP="001D1323">
            <w:pPr>
              <w:pStyle w:val="Resumedescripteur"/>
              <w:rPr>
                <w:rFonts w:ascii="Arial" w:hAnsi="Arial" w:cs="Arial"/>
                <w:b w:val="0"/>
              </w:rPr>
            </w:pPr>
            <w:r>
              <w:rPr>
                <w:rFonts w:ascii="Arial" w:hAnsi="Arial" w:cs="Arial"/>
                <w:b w:val="0"/>
              </w:rPr>
              <w:t xml:space="preserve">Le résumé en anglais sert au signalement de la thèse dans des bases de données internationales. </w:t>
            </w:r>
            <w:r w:rsidR="0095491A">
              <w:rPr>
                <w:rFonts w:ascii="Arial" w:hAnsi="Arial" w:cs="Arial"/>
                <w:b w:val="0"/>
              </w:rPr>
              <w:t>Il doit comprendre au maximum 1700 caractères, espaces compris.</w:t>
            </w:r>
          </w:p>
          <w:p w14:paraId="67A8FEA0" w14:textId="77777777" w:rsidR="0064310B" w:rsidRDefault="0064310B" w:rsidP="001D1323">
            <w:pPr>
              <w:pStyle w:val="Resumedescripteur"/>
              <w:rPr>
                <w:rFonts w:ascii="Arial" w:hAnsi="Arial" w:cs="Arial"/>
                <w:b w:val="0"/>
              </w:rPr>
            </w:pPr>
          </w:p>
          <w:p w14:paraId="593D3024" w14:textId="77777777" w:rsidR="0064310B" w:rsidRPr="005A3D9C" w:rsidRDefault="0064310B" w:rsidP="001D1323">
            <w:pPr>
              <w:pStyle w:val="Resumedescripteur"/>
              <w:rPr>
                <w:rFonts w:ascii="Arial" w:hAnsi="Arial" w:cs="Arial"/>
                <w:b w:val="0"/>
              </w:rPr>
            </w:pPr>
          </w:p>
        </w:tc>
      </w:tr>
      <w:tr w:rsidR="009C7686" w14:paraId="1B797172" w14:textId="77777777" w:rsidTr="000070E4">
        <w:trPr>
          <w:trHeight w:val="282"/>
        </w:trPr>
        <w:tc>
          <w:tcPr>
            <w:tcW w:w="9210" w:type="dxa"/>
            <w:shd w:val="clear" w:color="auto" w:fill="FFFFFF" w:themeFill="background1"/>
          </w:tcPr>
          <w:p w14:paraId="36ACBA72" w14:textId="77777777" w:rsidR="009C7686" w:rsidRPr="005A3D9C" w:rsidRDefault="009C7686" w:rsidP="001D1323">
            <w:pPr>
              <w:pStyle w:val="Resumedescripteur"/>
              <w:rPr>
                <w:rFonts w:ascii="Arial" w:hAnsi="Arial" w:cs="Arial"/>
                <w:b w:val="0"/>
              </w:rPr>
            </w:pPr>
          </w:p>
        </w:tc>
      </w:tr>
      <w:tr w:rsidR="000271A1" w14:paraId="29346F16" w14:textId="77777777" w:rsidTr="000070E4">
        <w:tc>
          <w:tcPr>
            <w:tcW w:w="9210" w:type="dxa"/>
            <w:shd w:val="clear" w:color="auto" w:fill="D9D9D9" w:themeFill="background1" w:themeFillShade="D9"/>
          </w:tcPr>
          <w:p w14:paraId="1D01E793" w14:textId="77777777" w:rsidR="00386C84" w:rsidRPr="005A3D9C" w:rsidRDefault="00386C84" w:rsidP="00386C84">
            <w:pPr>
              <w:pStyle w:val="Motsclesdescripteur"/>
              <w:rPr>
                <w:rFonts w:ascii="Arial" w:hAnsi="Arial" w:cs="Arial"/>
                <w:b w:val="0"/>
              </w:rPr>
            </w:pPr>
            <w:r w:rsidRPr="005A3D9C">
              <w:rPr>
                <w:rFonts w:ascii="Arial" w:hAnsi="Arial" w:cs="Arial"/>
                <w:b w:val="0"/>
              </w:rPr>
              <w:t>Keywords (english) : RECOMMANDE</w:t>
            </w:r>
          </w:p>
          <w:p w14:paraId="6D1DBEFA" w14:textId="77777777" w:rsidR="000271A1" w:rsidRPr="005A3D9C" w:rsidRDefault="000271A1" w:rsidP="001D1323">
            <w:pPr>
              <w:pStyle w:val="Resumedescripteur"/>
              <w:rPr>
                <w:rFonts w:ascii="Arial" w:hAnsi="Arial" w:cs="Arial"/>
                <w:b w:val="0"/>
              </w:rPr>
            </w:pPr>
          </w:p>
        </w:tc>
      </w:tr>
      <w:tr w:rsidR="000070E4" w14:paraId="36AC14CB" w14:textId="77777777" w:rsidTr="000070E4">
        <w:tc>
          <w:tcPr>
            <w:tcW w:w="9210" w:type="dxa"/>
            <w:shd w:val="clear" w:color="auto" w:fill="FFFFFF" w:themeFill="background1"/>
          </w:tcPr>
          <w:p w14:paraId="5B9678FB" w14:textId="77777777" w:rsidR="000070E4" w:rsidRPr="005A3D9C" w:rsidRDefault="000070E4" w:rsidP="00386C84">
            <w:pPr>
              <w:pStyle w:val="Motsclesdescripteur"/>
              <w:rPr>
                <w:rFonts w:ascii="Arial" w:hAnsi="Arial" w:cs="Arial"/>
                <w:b w:val="0"/>
              </w:rPr>
            </w:pPr>
          </w:p>
        </w:tc>
      </w:tr>
      <w:tr w:rsidR="000271A1" w14:paraId="5BF6DDBA" w14:textId="77777777" w:rsidTr="000070E4">
        <w:tc>
          <w:tcPr>
            <w:tcW w:w="9210" w:type="dxa"/>
            <w:shd w:val="clear" w:color="auto" w:fill="D9D9D9" w:themeFill="background1" w:themeFillShade="D9"/>
          </w:tcPr>
          <w:p w14:paraId="02A680E6" w14:textId="2191CB38" w:rsidR="000271A1" w:rsidRDefault="00767C78" w:rsidP="00767C78">
            <w:pPr>
              <w:pStyle w:val="Resumedescripteur"/>
              <w:jc w:val="center"/>
            </w:pPr>
            <w:r>
              <w:t xml:space="preserve">Université </w:t>
            </w:r>
            <w:r w:rsidR="002B17D8">
              <w:t xml:space="preserve">de </w:t>
            </w:r>
            <w:r>
              <w:t xml:space="preserve">Paris </w:t>
            </w:r>
          </w:p>
          <w:p w14:paraId="48ABA02A" w14:textId="2A184C5D" w:rsidR="00767C78" w:rsidRDefault="002B17D8" w:rsidP="00767C78">
            <w:pPr>
              <w:pStyle w:val="Resumedescripteur"/>
              <w:jc w:val="center"/>
            </w:pPr>
            <w:r>
              <w:t>UFR de Médecine de Paris Centre</w:t>
            </w:r>
          </w:p>
          <w:p w14:paraId="7B2C5654" w14:textId="77777777" w:rsidR="00767C78" w:rsidRDefault="00767C78" w:rsidP="00767C78">
            <w:pPr>
              <w:pStyle w:val="Resumedescripteur"/>
              <w:jc w:val="center"/>
            </w:pPr>
            <w:r>
              <w:t>15, rue de l’Ecole de Médecine</w:t>
            </w:r>
          </w:p>
          <w:p w14:paraId="6EF8DB02" w14:textId="77777777" w:rsidR="00767C78" w:rsidRDefault="00767C78" w:rsidP="00767C78">
            <w:pPr>
              <w:pStyle w:val="Resumedescripteur"/>
              <w:jc w:val="center"/>
            </w:pPr>
            <w:r>
              <w:t>75270 Paris cedex 06</w:t>
            </w:r>
          </w:p>
        </w:tc>
      </w:tr>
    </w:tbl>
    <w:p w14:paraId="28A5081B" w14:textId="77777777" w:rsidR="001D1323" w:rsidRDefault="001D1323" w:rsidP="001D1323">
      <w:pPr>
        <w:pStyle w:val="Titredescripteur"/>
      </w:pPr>
    </w:p>
    <w:p w14:paraId="5E34BDFC" w14:textId="77777777" w:rsidR="00E24C27" w:rsidRPr="00167955" w:rsidRDefault="00E24C27" w:rsidP="00274056">
      <w:pPr>
        <w:pStyle w:val="Motsclesdescripteur"/>
        <w:rPr>
          <w:b w:val="0"/>
        </w:rPr>
      </w:pPr>
    </w:p>
    <w:sectPr w:rsidR="00E24C27" w:rsidRPr="00167955" w:rsidSect="005C77C8">
      <w:headerReference w:type="default" r:id="rId10"/>
      <w:footerReference w:type="default" r:id="rId11"/>
      <w:pgSz w:w="11906" w:h="16838" w:code="9"/>
      <w:pgMar w:top="1418"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29F10" w14:textId="77777777" w:rsidR="005E71BC" w:rsidRDefault="005E71BC" w:rsidP="004A6638">
      <w:r>
        <w:separator/>
      </w:r>
    </w:p>
  </w:endnote>
  <w:endnote w:type="continuationSeparator" w:id="0">
    <w:p w14:paraId="7E40B497" w14:textId="77777777" w:rsidR="005E71BC" w:rsidRDefault="005E71BC" w:rsidP="004A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713ACDF-60E1-4394-B5D6-53E1207CCDAD}"/>
    <w:embedBold r:id="rId2" w:fontKey="{9D356428-0D79-4C88-ACB8-C676FA72B854}"/>
    <w:embedItalic r:id="rId3" w:fontKey="{BFAEF96E-F4F9-4544-A8E4-7748774C6EEF}"/>
    <w:embedBoldItalic r:id="rId4" w:fontKey="{04F62572-2658-4FE5-9022-806A50C084AE}"/>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A0DC5" w14:textId="77777777" w:rsidR="00E96A3B" w:rsidRPr="008E2488" w:rsidRDefault="00E96A3B" w:rsidP="001C5102">
    <w:pPr>
      <w:pStyle w:val="Pieddepage"/>
      <w:ind w:left="708"/>
      <w:rPr>
        <w:sz w:val="20"/>
        <w:szCs w:val="20"/>
      </w:rPr>
    </w:pPr>
    <w:r>
      <w:rPr>
        <w:noProof/>
      </w:rPr>
      <w:drawing>
        <wp:inline distT="0" distB="0" distL="0" distR="0" wp14:anchorId="0BB01152" wp14:editId="7C9528D6">
          <wp:extent cx="4295775" cy="305500"/>
          <wp:effectExtent l="0" t="0" r="0" b="0"/>
          <wp:docPr id="14" name="Image 1" descr="Paternite - Pas d'utilisationCom - Pas de modif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ernite - Pas d'utilisationCom - Pas de modif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5775" cy="3055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832819"/>
      <w:docPartObj>
        <w:docPartGallery w:val="Page Numbers (Bottom of Page)"/>
        <w:docPartUnique/>
      </w:docPartObj>
    </w:sdtPr>
    <w:sdtEndPr/>
    <w:sdtContent>
      <w:p w14:paraId="061BFC20" w14:textId="77777777" w:rsidR="00E96A3B" w:rsidRDefault="00E96A3B">
        <w:pPr>
          <w:pStyle w:val="Pieddepage"/>
          <w:jc w:val="right"/>
        </w:pPr>
        <w:r>
          <w:fldChar w:fldCharType="begin"/>
        </w:r>
        <w:r>
          <w:instrText>PAGE   \* MERGEFORMAT</w:instrText>
        </w:r>
        <w:r>
          <w:fldChar w:fldCharType="separate"/>
        </w:r>
        <w:r w:rsidR="004C1F8D">
          <w:rPr>
            <w:noProof/>
          </w:rPr>
          <w:t>2</w:t>
        </w:r>
        <w:r>
          <w:fldChar w:fldCharType="end"/>
        </w:r>
      </w:p>
    </w:sdtContent>
  </w:sdt>
  <w:p w14:paraId="7AA3FF69" w14:textId="77777777" w:rsidR="00E96A3B" w:rsidRPr="008E2488" w:rsidRDefault="00E96A3B" w:rsidP="001C5102">
    <w:pPr>
      <w:pStyle w:val="Pieddepage"/>
      <w:ind w:left="708"/>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3FF1D" w14:textId="77777777" w:rsidR="005E71BC" w:rsidRDefault="005E71BC" w:rsidP="004A6638">
      <w:r>
        <w:separator/>
      </w:r>
    </w:p>
  </w:footnote>
  <w:footnote w:type="continuationSeparator" w:id="0">
    <w:p w14:paraId="4E529781" w14:textId="77777777" w:rsidR="005E71BC" w:rsidRDefault="005E71BC" w:rsidP="004A6638">
      <w:r>
        <w:continuationSeparator/>
      </w:r>
    </w:p>
  </w:footnote>
  <w:footnote w:id="1">
    <w:p w14:paraId="014CA6D6" w14:textId="77777777" w:rsidR="008D267E" w:rsidRDefault="008D267E">
      <w:pPr>
        <w:pStyle w:val="Notedebasdepage"/>
      </w:pPr>
      <w:r>
        <w:rPr>
          <w:rStyle w:val="Appelnotedebasdep"/>
        </w:rPr>
        <w:footnoteRef/>
      </w:r>
      <w:r>
        <w:t xml:space="preserve"> </w:t>
      </w:r>
      <w:r w:rsidR="0072284E">
        <w:t>Note en bas de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042AF" w14:textId="0B645364" w:rsidR="00E96A3B" w:rsidRPr="008E2488" w:rsidRDefault="001E26D8" w:rsidP="009552A7">
    <w:pPr>
      <w:pStyle w:val="En-tte"/>
      <w:tabs>
        <w:tab w:val="clear" w:pos="9072"/>
        <w:tab w:val="left" w:pos="5229"/>
        <w:tab w:val="right" w:pos="9639"/>
      </w:tabs>
      <w:ind w:hanging="426"/>
      <w:jc w:val="left"/>
    </w:pPr>
    <w:r w:rsidRPr="00434B48">
      <w:rPr>
        <w:rFonts w:asciiTheme="minorHAnsi" w:hAnsiTheme="minorHAnsi"/>
        <w:noProof/>
        <w:sz w:val="28"/>
        <w:szCs w:val="28"/>
      </w:rPr>
      <w:drawing>
        <wp:anchor distT="0" distB="0" distL="114300" distR="114300" simplePos="0" relativeHeight="251658240" behindDoc="1" locked="0" layoutInCell="1" allowOverlap="1" wp14:anchorId="5E9CF4EB" wp14:editId="73D52854">
          <wp:simplePos x="0" y="0"/>
          <wp:positionH relativeFrom="margin">
            <wp:align>center</wp:align>
          </wp:positionH>
          <wp:positionV relativeFrom="paragraph">
            <wp:posOffset>6985</wp:posOffset>
          </wp:positionV>
          <wp:extent cx="3035300" cy="9779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35300" cy="977900"/>
                  </a:xfrm>
                  <a:prstGeom prst="rect">
                    <a:avLst/>
                  </a:prstGeom>
                </pic:spPr>
              </pic:pic>
            </a:graphicData>
          </a:graphic>
        </wp:anchor>
      </w:drawing>
    </w:r>
    <w:r w:rsidR="00CF31E7">
      <w:tab/>
    </w:r>
    <w:r w:rsidR="00CF31E7">
      <w:tab/>
    </w:r>
    <w:r w:rsidR="00CF31E7">
      <w:tab/>
    </w:r>
    <w:r w:rsidR="00E96A3B">
      <w:rPr>
        <w:noProof/>
      </w:rPr>
      <mc:AlternateContent>
        <mc:Choice Requires="wps">
          <w:drawing>
            <wp:anchor distT="0" distB="0" distL="114300" distR="114300" simplePos="0" relativeHeight="251657216" behindDoc="0" locked="0" layoutInCell="1" allowOverlap="1" wp14:anchorId="6F0CFB49" wp14:editId="60111DC6">
              <wp:simplePos x="0" y="0"/>
              <wp:positionH relativeFrom="column">
                <wp:posOffset>5338445</wp:posOffset>
              </wp:positionH>
              <wp:positionV relativeFrom="paragraph">
                <wp:posOffset>-259715</wp:posOffset>
              </wp:positionV>
              <wp:extent cx="1025525" cy="85344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11AF3" w14:textId="77777777" w:rsidR="00E96A3B" w:rsidRDefault="00E96A3B" w:rsidP="000E7F1A">
                          <w:pPr>
                            <w:jc w:val="righ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0CFB49" id="_x0000_t202" coordsize="21600,21600" o:spt="202" path="m,l,21600r21600,l21600,xe">
              <v:stroke joinstyle="miter"/>
              <v:path gradientshapeok="t" o:connecttype="rect"/>
            </v:shapetype>
            <v:shape id="Text Box 1" o:spid="_x0000_s1026" type="#_x0000_t202" style="position:absolute;margin-left:420.35pt;margin-top:-20.45pt;width:80.75pt;height:67.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" stroked="f">
              <v:textbox style="mso-fit-shape-to-text:t">
                <w:txbxContent>
                  <w:p w14:paraId="15811AF3" w14:textId="77777777" w:rsidR="00E96A3B" w:rsidRDefault="00E96A3B" w:rsidP="000E7F1A">
                    <w:pPr>
                      <w:jc w:val="right"/>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41B50" w14:textId="77777777" w:rsidR="00E96A3B" w:rsidRPr="008E2488" w:rsidRDefault="00E96A3B" w:rsidP="000E7F1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1480360"/>
    <w:lvl w:ilvl="0">
      <w:start w:val="1"/>
      <w:numFmt w:val="decimal"/>
      <w:pStyle w:val="Listenumros5"/>
      <w:lvlText w:val="%1."/>
      <w:lvlJc w:val="left"/>
      <w:pPr>
        <w:tabs>
          <w:tab w:val="num" w:pos="1492"/>
        </w:tabs>
        <w:ind w:left="1492" w:hanging="360"/>
      </w:pPr>
    </w:lvl>
  </w:abstractNum>
  <w:abstractNum w:abstractNumId="1" w15:restartNumberingAfterBreak="0">
    <w:nsid w:val="FFFFFF7E"/>
    <w:multiLevelType w:val="singleLevel"/>
    <w:tmpl w:val="80F48E50"/>
    <w:lvl w:ilvl="0">
      <w:start w:val="1"/>
      <w:numFmt w:val="decimal"/>
      <w:pStyle w:val="Listenumros3"/>
      <w:lvlText w:val="%1."/>
      <w:lvlJc w:val="left"/>
      <w:pPr>
        <w:tabs>
          <w:tab w:val="num" w:pos="926"/>
        </w:tabs>
        <w:ind w:left="926" w:hanging="360"/>
      </w:pPr>
      <w:rPr>
        <w:rFonts w:hint="default"/>
      </w:rPr>
    </w:lvl>
  </w:abstractNum>
  <w:abstractNum w:abstractNumId="2" w15:restartNumberingAfterBreak="0">
    <w:nsid w:val="066159CB"/>
    <w:multiLevelType w:val="hybridMultilevel"/>
    <w:tmpl w:val="F86628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96CE1"/>
    <w:multiLevelType w:val="multilevel"/>
    <w:tmpl w:val="7EDEAEF0"/>
    <w:lvl w:ilvl="0">
      <w:start w:val="1"/>
      <w:numFmt w:val="decimal"/>
      <w:lvlText w:val="%1."/>
      <w:lvlJc w:val="left"/>
      <w:pPr>
        <w:tabs>
          <w:tab w:val="num" w:pos="720"/>
        </w:tabs>
        <w:ind w:left="360" w:hanging="360"/>
      </w:pPr>
      <w:rPr>
        <w:rFonts w:hint="default"/>
      </w:rPr>
    </w:lvl>
    <w:lvl w:ilvl="1">
      <w:start w:val="1"/>
      <w:numFmt w:val="decimal"/>
      <w:pStyle w:val="ListeNum2"/>
      <w:lvlText w:val="%1.%2."/>
      <w:lvlJc w:val="left"/>
      <w:pPr>
        <w:tabs>
          <w:tab w:val="num" w:pos="1440"/>
        </w:tabs>
        <w:ind w:left="792" w:hanging="432"/>
      </w:pPr>
      <w:rPr>
        <w:rFonts w:hint="default"/>
      </w:rPr>
    </w:lvl>
    <w:lvl w:ilvl="2">
      <w:start w:val="1"/>
      <w:numFmt w:val="decimal"/>
      <w:pStyle w:val="ListeNum3"/>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15:restartNumberingAfterBreak="0">
    <w:nsid w:val="079808BB"/>
    <w:multiLevelType w:val="hybridMultilevel"/>
    <w:tmpl w:val="08F05F14"/>
    <w:lvl w:ilvl="0" w:tplc="FD3206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0B4ED4"/>
    <w:multiLevelType w:val="hybridMultilevel"/>
    <w:tmpl w:val="285CA786"/>
    <w:lvl w:ilvl="0" w:tplc="8E68A3DA">
      <w:start w:val="1"/>
      <w:numFmt w:val="bullet"/>
      <w:pStyle w:val="ListePuce3"/>
      <w:lvlText w:val="­"/>
      <w:lvlJc w:val="left"/>
      <w:pPr>
        <w:tabs>
          <w:tab w:val="num" w:pos="2149"/>
        </w:tabs>
        <w:ind w:left="2149" w:hanging="360"/>
      </w:pPr>
      <w:rPr>
        <w:rFonts w:ascii="Times New Roman" w:hAnsi="Times New Roman" w:cs="Times New Roman"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2960752"/>
    <w:multiLevelType w:val="hybridMultilevel"/>
    <w:tmpl w:val="C3EE38CE"/>
    <w:lvl w:ilvl="0" w:tplc="A376988C">
      <w:start w:val="1"/>
      <w:numFmt w:val="bullet"/>
      <w:pStyle w:val="ListePuce2"/>
      <w:lvlText w:val=""/>
      <w:lvlJc w:val="left"/>
      <w:pPr>
        <w:tabs>
          <w:tab w:val="num" w:pos="1021"/>
        </w:tabs>
        <w:ind w:left="1021" w:hanging="454"/>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6F618E"/>
    <w:multiLevelType w:val="hybridMultilevel"/>
    <w:tmpl w:val="76ECBBCC"/>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575E071E"/>
    <w:multiLevelType w:val="hybridMultilevel"/>
    <w:tmpl w:val="E8A82F74"/>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15:restartNumberingAfterBreak="0">
    <w:nsid w:val="60667882"/>
    <w:multiLevelType w:val="hybridMultilevel"/>
    <w:tmpl w:val="B7D6062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7BB93FCF"/>
    <w:multiLevelType w:val="multilevel"/>
    <w:tmpl w:val="219A5E7E"/>
    <w:lvl w:ilvl="0">
      <w:start w:val="1"/>
      <w:numFmt w:val="decimal"/>
      <w:pStyle w:val="ListeNum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7D5F0945"/>
    <w:multiLevelType w:val="hybridMultilevel"/>
    <w:tmpl w:val="854092E6"/>
    <w:lvl w:ilvl="0" w:tplc="1A2EA106">
      <w:start w:val="1"/>
      <w:numFmt w:val="bullet"/>
      <w:pStyle w:val="ListePuce1"/>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10"/>
  </w:num>
  <w:num w:numId="6">
    <w:abstractNumId w:val="3"/>
  </w:num>
  <w:num w:numId="7">
    <w:abstractNumId w:val="11"/>
  </w:num>
  <w:num w:numId="8">
    <w:abstractNumId w:val="1"/>
  </w:num>
  <w:num w:numId="9">
    <w:abstractNumId w:val="0"/>
  </w:num>
  <w:num w:numId="10">
    <w:abstractNumId w:val="10"/>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11"/>
  </w:num>
  <w:num w:numId="20">
    <w:abstractNumId w:val="6"/>
  </w:num>
  <w:num w:numId="21">
    <w:abstractNumId w:val="5"/>
  </w:num>
  <w:num w:numId="22">
    <w:abstractNumId w:val="4"/>
  </w:num>
  <w:num w:numId="23">
    <w:abstractNumId w:val="7"/>
  </w:num>
  <w:num w:numId="24">
    <w:abstractNumId w:val="8"/>
  </w:num>
  <w:num w:numId="25">
    <w:abstractNumId w:val="2"/>
  </w:num>
  <w:num w:numId="2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ctiveWritingStyle w:appName="MSWord" w:lang="fr-FR" w:vendorID="64" w:dllVersion="6" w:nlCheck="1" w:checkStyle="1"/>
  <w:activeWritingStyle w:appName="MSWord" w:lang="en-US" w:vendorID="64" w:dllVersion="6" w:nlCheck="1" w:checkStyle="1"/>
  <w:activeWritingStyle w:appName="MSWord" w:lang="fr-FR"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lickAndTypeStyle w:val="Ecoledoctorale"/>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EEC"/>
    <w:rsid w:val="0000576D"/>
    <w:rsid w:val="000070E4"/>
    <w:rsid w:val="000271A1"/>
    <w:rsid w:val="00040D55"/>
    <w:rsid w:val="000426AF"/>
    <w:rsid w:val="00046A6E"/>
    <w:rsid w:val="000479F8"/>
    <w:rsid w:val="000503C9"/>
    <w:rsid w:val="000602B3"/>
    <w:rsid w:val="0006386C"/>
    <w:rsid w:val="00076D66"/>
    <w:rsid w:val="00076F02"/>
    <w:rsid w:val="00077D57"/>
    <w:rsid w:val="00086D44"/>
    <w:rsid w:val="000C7F8F"/>
    <w:rsid w:val="000D4720"/>
    <w:rsid w:val="000E6A19"/>
    <w:rsid w:val="000E7F1A"/>
    <w:rsid w:val="0010168C"/>
    <w:rsid w:val="00102D26"/>
    <w:rsid w:val="00107562"/>
    <w:rsid w:val="0011225D"/>
    <w:rsid w:val="00116671"/>
    <w:rsid w:val="001200B3"/>
    <w:rsid w:val="00120FD4"/>
    <w:rsid w:val="001246FC"/>
    <w:rsid w:val="001309D7"/>
    <w:rsid w:val="00137EBC"/>
    <w:rsid w:val="0014174C"/>
    <w:rsid w:val="001443D4"/>
    <w:rsid w:val="001457FE"/>
    <w:rsid w:val="00153A95"/>
    <w:rsid w:val="00154658"/>
    <w:rsid w:val="00167955"/>
    <w:rsid w:val="00172285"/>
    <w:rsid w:val="00190B9F"/>
    <w:rsid w:val="001965DD"/>
    <w:rsid w:val="00196D30"/>
    <w:rsid w:val="001B1909"/>
    <w:rsid w:val="001C5102"/>
    <w:rsid w:val="001C68B9"/>
    <w:rsid w:val="001D1323"/>
    <w:rsid w:val="001E26D8"/>
    <w:rsid w:val="001E68B3"/>
    <w:rsid w:val="001F479B"/>
    <w:rsid w:val="0020074C"/>
    <w:rsid w:val="00204849"/>
    <w:rsid w:val="00215D0E"/>
    <w:rsid w:val="00221EA9"/>
    <w:rsid w:val="00232F4F"/>
    <w:rsid w:val="00245072"/>
    <w:rsid w:val="002533DA"/>
    <w:rsid w:val="00262A89"/>
    <w:rsid w:val="00266E13"/>
    <w:rsid w:val="00272EEC"/>
    <w:rsid w:val="00274056"/>
    <w:rsid w:val="0027683A"/>
    <w:rsid w:val="00287239"/>
    <w:rsid w:val="002915AD"/>
    <w:rsid w:val="002A4532"/>
    <w:rsid w:val="002B17D8"/>
    <w:rsid w:val="002D069C"/>
    <w:rsid w:val="002D7046"/>
    <w:rsid w:val="002E00E3"/>
    <w:rsid w:val="002E2194"/>
    <w:rsid w:val="002E3E63"/>
    <w:rsid w:val="00301BB4"/>
    <w:rsid w:val="0031223D"/>
    <w:rsid w:val="00313329"/>
    <w:rsid w:val="00315DD1"/>
    <w:rsid w:val="0035032C"/>
    <w:rsid w:val="00354F65"/>
    <w:rsid w:val="003645C0"/>
    <w:rsid w:val="00364863"/>
    <w:rsid w:val="003659D0"/>
    <w:rsid w:val="00372787"/>
    <w:rsid w:val="00385200"/>
    <w:rsid w:val="00386C84"/>
    <w:rsid w:val="003B32F2"/>
    <w:rsid w:val="003C1992"/>
    <w:rsid w:val="003C5EB3"/>
    <w:rsid w:val="003D0677"/>
    <w:rsid w:val="003D7905"/>
    <w:rsid w:val="003E316A"/>
    <w:rsid w:val="0040295C"/>
    <w:rsid w:val="00403B1C"/>
    <w:rsid w:val="00404E53"/>
    <w:rsid w:val="004050EE"/>
    <w:rsid w:val="0041092F"/>
    <w:rsid w:val="00413D3B"/>
    <w:rsid w:val="0042358E"/>
    <w:rsid w:val="004339A9"/>
    <w:rsid w:val="00436DA6"/>
    <w:rsid w:val="004402A5"/>
    <w:rsid w:val="00454ADA"/>
    <w:rsid w:val="0045703A"/>
    <w:rsid w:val="00464598"/>
    <w:rsid w:val="0047093B"/>
    <w:rsid w:val="00484630"/>
    <w:rsid w:val="00484B39"/>
    <w:rsid w:val="004912B0"/>
    <w:rsid w:val="00493F15"/>
    <w:rsid w:val="004963D1"/>
    <w:rsid w:val="0049781F"/>
    <w:rsid w:val="004A6638"/>
    <w:rsid w:val="004B732D"/>
    <w:rsid w:val="004C1F8D"/>
    <w:rsid w:val="004C2DFF"/>
    <w:rsid w:val="004C4AE4"/>
    <w:rsid w:val="004C7EC2"/>
    <w:rsid w:val="00500C2B"/>
    <w:rsid w:val="00504230"/>
    <w:rsid w:val="00510DE7"/>
    <w:rsid w:val="00513638"/>
    <w:rsid w:val="0051462B"/>
    <w:rsid w:val="00520468"/>
    <w:rsid w:val="0052643C"/>
    <w:rsid w:val="00547244"/>
    <w:rsid w:val="0055627B"/>
    <w:rsid w:val="005660A4"/>
    <w:rsid w:val="00575486"/>
    <w:rsid w:val="0058507E"/>
    <w:rsid w:val="00597C33"/>
    <w:rsid w:val="00597D47"/>
    <w:rsid w:val="005A3D9C"/>
    <w:rsid w:val="005A54E4"/>
    <w:rsid w:val="005B5167"/>
    <w:rsid w:val="005C77C8"/>
    <w:rsid w:val="005D0211"/>
    <w:rsid w:val="005D3662"/>
    <w:rsid w:val="005E71BC"/>
    <w:rsid w:val="00616772"/>
    <w:rsid w:val="00624395"/>
    <w:rsid w:val="00631E0E"/>
    <w:rsid w:val="006351A7"/>
    <w:rsid w:val="0064310B"/>
    <w:rsid w:val="00644581"/>
    <w:rsid w:val="00645158"/>
    <w:rsid w:val="00651198"/>
    <w:rsid w:val="00663355"/>
    <w:rsid w:val="00671C3D"/>
    <w:rsid w:val="0068626C"/>
    <w:rsid w:val="006929B5"/>
    <w:rsid w:val="00694647"/>
    <w:rsid w:val="006E79CE"/>
    <w:rsid w:val="006F4079"/>
    <w:rsid w:val="006F6E8E"/>
    <w:rsid w:val="00711C4A"/>
    <w:rsid w:val="00722275"/>
    <w:rsid w:val="0072284E"/>
    <w:rsid w:val="00731793"/>
    <w:rsid w:val="00734A3A"/>
    <w:rsid w:val="00744D5E"/>
    <w:rsid w:val="0076785E"/>
    <w:rsid w:val="00767C78"/>
    <w:rsid w:val="00786B1E"/>
    <w:rsid w:val="007B13FA"/>
    <w:rsid w:val="007C1658"/>
    <w:rsid w:val="007C57C4"/>
    <w:rsid w:val="007D466B"/>
    <w:rsid w:val="007F22F1"/>
    <w:rsid w:val="007F3059"/>
    <w:rsid w:val="008011A2"/>
    <w:rsid w:val="00806A53"/>
    <w:rsid w:val="00806AB5"/>
    <w:rsid w:val="008136A3"/>
    <w:rsid w:val="008527C1"/>
    <w:rsid w:val="00857E73"/>
    <w:rsid w:val="008605A6"/>
    <w:rsid w:val="008615D0"/>
    <w:rsid w:val="00862210"/>
    <w:rsid w:val="00871CA4"/>
    <w:rsid w:val="00892AAF"/>
    <w:rsid w:val="00897030"/>
    <w:rsid w:val="008A2398"/>
    <w:rsid w:val="008B0853"/>
    <w:rsid w:val="008B2A5A"/>
    <w:rsid w:val="008C0DBE"/>
    <w:rsid w:val="008C3EC0"/>
    <w:rsid w:val="008D267E"/>
    <w:rsid w:val="008D609E"/>
    <w:rsid w:val="008E2078"/>
    <w:rsid w:val="008E2488"/>
    <w:rsid w:val="008E6DE3"/>
    <w:rsid w:val="008F1407"/>
    <w:rsid w:val="00907471"/>
    <w:rsid w:val="009102F5"/>
    <w:rsid w:val="00917A1B"/>
    <w:rsid w:val="00932651"/>
    <w:rsid w:val="00932A5F"/>
    <w:rsid w:val="00937279"/>
    <w:rsid w:val="0095491A"/>
    <w:rsid w:val="009552A7"/>
    <w:rsid w:val="00971617"/>
    <w:rsid w:val="009836F7"/>
    <w:rsid w:val="00984D4C"/>
    <w:rsid w:val="009915E3"/>
    <w:rsid w:val="009C20C0"/>
    <w:rsid w:val="009C7686"/>
    <w:rsid w:val="009D27E7"/>
    <w:rsid w:val="009D3F2B"/>
    <w:rsid w:val="009E2CF7"/>
    <w:rsid w:val="009E2CF9"/>
    <w:rsid w:val="009E6D03"/>
    <w:rsid w:val="00A07284"/>
    <w:rsid w:val="00A21FFA"/>
    <w:rsid w:val="00A22DD8"/>
    <w:rsid w:val="00A36C9C"/>
    <w:rsid w:val="00A4355E"/>
    <w:rsid w:val="00A447E1"/>
    <w:rsid w:val="00A52CDC"/>
    <w:rsid w:val="00A57594"/>
    <w:rsid w:val="00A64782"/>
    <w:rsid w:val="00A66F8E"/>
    <w:rsid w:val="00A765C1"/>
    <w:rsid w:val="00A9275D"/>
    <w:rsid w:val="00AA44CE"/>
    <w:rsid w:val="00AB0E9A"/>
    <w:rsid w:val="00AC16B5"/>
    <w:rsid w:val="00B064C1"/>
    <w:rsid w:val="00B1009E"/>
    <w:rsid w:val="00B37083"/>
    <w:rsid w:val="00B454FA"/>
    <w:rsid w:val="00B464F3"/>
    <w:rsid w:val="00B47A05"/>
    <w:rsid w:val="00B544B6"/>
    <w:rsid w:val="00B720AD"/>
    <w:rsid w:val="00B836F1"/>
    <w:rsid w:val="00B86A82"/>
    <w:rsid w:val="00B91A22"/>
    <w:rsid w:val="00B937CF"/>
    <w:rsid w:val="00B94432"/>
    <w:rsid w:val="00BC31EB"/>
    <w:rsid w:val="00BC3497"/>
    <w:rsid w:val="00BC3ABD"/>
    <w:rsid w:val="00BC6F21"/>
    <w:rsid w:val="00BD0034"/>
    <w:rsid w:val="00BD58B0"/>
    <w:rsid w:val="00BD7242"/>
    <w:rsid w:val="00BE18D3"/>
    <w:rsid w:val="00BE34BD"/>
    <w:rsid w:val="00BF71A8"/>
    <w:rsid w:val="00C03D99"/>
    <w:rsid w:val="00C11BB1"/>
    <w:rsid w:val="00C11C7A"/>
    <w:rsid w:val="00C22304"/>
    <w:rsid w:val="00C705B4"/>
    <w:rsid w:val="00C72037"/>
    <w:rsid w:val="00C842FB"/>
    <w:rsid w:val="00C86B01"/>
    <w:rsid w:val="00C8724E"/>
    <w:rsid w:val="00C90D09"/>
    <w:rsid w:val="00C97F20"/>
    <w:rsid w:val="00CA42B4"/>
    <w:rsid w:val="00CB79D7"/>
    <w:rsid w:val="00CC69B5"/>
    <w:rsid w:val="00CF2D35"/>
    <w:rsid w:val="00CF31E7"/>
    <w:rsid w:val="00CF4F5B"/>
    <w:rsid w:val="00D10536"/>
    <w:rsid w:val="00D42CC6"/>
    <w:rsid w:val="00D43BC2"/>
    <w:rsid w:val="00D524D7"/>
    <w:rsid w:val="00D54169"/>
    <w:rsid w:val="00D6214D"/>
    <w:rsid w:val="00D85349"/>
    <w:rsid w:val="00D86101"/>
    <w:rsid w:val="00D878AB"/>
    <w:rsid w:val="00D958E1"/>
    <w:rsid w:val="00DA1E5E"/>
    <w:rsid w:val="00DA3ED8"/>
    <w:rsid w:val="00DA7B99"/>
    <w:rsid w:val="00DB5991"/>
    <w:rsid w:val="00DB62E9"/>
    <w:rsid w:val="00DC0DDA"/>
    <w:rsid w:val="00DC3D12"/>
    <w:rsid w:val="00DC3D2E"/>
    <w:rsid w:val="00DC666A"/>
    <w:rsid w:val="00DD56D1"/>
    <w:rsid w:val="00DE0874"/>
    <w:rsid w:val="00DF155B"/>
    <w:rsid w:val="00E02880"/>
    <w:rsid w:val="00E21537"/>
    <w:rsid w:val="00E215E4"/>
    <w:rsid w:val="00E24C27"/>
    <w:rsid w:val="00E2599B"/>
    <w:rsid w:val="00E275B2"/>
    <w:rsid w:val="00E368C5"/>
    <w:rsid w:val="00E376C3"/>
    <w:rsid w:val="00E41704"/>
    <w:rsid w:val="00E43DAC"/>
    <w:rsid w:val="00E57250"/>
    <w:rsid w:val="00E62D15"/>
    <w:rsid w:val="00E65AB5"/>
    <w:rsid w:val="00E96A3B"/>
    <w:rsid w:val="00EA682A"/>
    <w:rsid w:val="00EC4DBD"/>
    <w:rsid w:val="00EE4356"/>
    <w:rsid w:val="00EF2BCD"/>
    <w:rsid w:val="00EF56CF"/>
    <w:rsid w:val="00F038DC"/>
    <w:rsid w:val="00F15C0A"/>
    <w:rsid w:val="00F406C9"/>
    <w:rsid w:val="00F431B9"/>
    <w:rsid w:val="00F4404B"/>
    <w:rsid w:val="00F60982"/>
    <w:rsid w:val="00F85B0E"/>
    <w:rsid w:val="00FA32EE"/>
    <w:rsid w:val="00FB026A"/>
    <w:rsid w:val="00FB3738"/>
    <w:rsid w:val="00FC0EFA"/>
    <w:rsid w:val="00FD4C9D"/>
    <w:rsid w:val="00FD5F5C"/>
    <w:rsid w:val="00FD67E2"/>
    <w:rsid w:val="00FE5455"/>
    <w:rsid w:val="00FE6502"/>
    <w:rsid w:val="00FF0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5C4D94"/>
  <w15:docId w15:val="{2EC72E3F-48DE-457B-BC2A-A8C2D76C7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EC2"/>
    <w:rPr>
      <w:sz w:val="24"/>
      <w:szCs w:val="24"/>
    </w:rPr>
  </w:style>
  <w:style w:type="paragraph" w:styleId="Titre1">
    <w:name w:val="heading 1"/>
    <w:next w:val="Texte"/>
    <w:qFormat/>
    <w:rsid w:val="004C7EC2"/>
    <w:pPr>
      <w:keepNext/>
      <w:pageBreakBefore/>
      <w:spacing w:before="320" w:after="320" w:line="360" w:lineRule="auto"/>
      <w:jc w:val="center"/>
      <w:outlineLvl w:val="0"/>
    </w:pPr>
    <w:rPr>
      <w:rFonts w:ascii="Verdana" w:eastAsia="Batang" w:hAnsi="Verdana" w:cs="Arial"/>
      <w:b/>
      <w:bCs/>
      <w:spacing w:val="20"/>
      <w:kern w:val="32"/>
      <w:sz w:val="48"/>
      <w:szCs w:val="56"/>
    </w:rPr>
  </w:style>
  <w:style w:type="paragraph" w:styleId="Titre2">
    <w:name w:val="heading 2"/>
    <w:next w:val="Texte"/>
    <w:qFormat/>
    <w:rsid w:val="004C7EC2"/>
    <w:pPr>
      <w:keepNext/>
      <w:spacing w:before="320" w:after="320" w:line="360" w:lineRule="auto"/>
      <w:outlineLvl w:val="1"/>
    </w:pPr>
    <w:rPr>
      <w:rFonts w:ascii="Verdana" w:hAnsi="Verdana" w:cs="Arial"/>
      <w:b/>
      <w:bCs/>
      <w:iCs/>
      <w:spacing w:val="20"/>
      <w:sz w:val="40"/>
      <w:szCs w:val="44"/>
    </w:rPr>
  </w:style>
  <w:style w:type="paragraph" w:styleId="Titre3">
    <w:name w:val="heading 3"/>
    <w:next w:val="Texte"/>
    <w:qFormat/>
    <w:rsid w:val="004C7EC2"/>
    <w:pPr>
      <w:keepNext/>
      <w:spacing w:before="280" w:after="280" w:line="360" w:lineRule="auto"/>
      <w:outlineLvl w:val="2"/>
    </w:pPr>
    <w:rPr>
      <w:rFonts w:ascii="Verdana" w:hAnsi="Verdana" w:cs="Arial"/>
      <w:b/>
      <w:bCs/>
      <w:sz w:val="32"/>
      <w:szCs w:val="26"/>
    </w:rPr>
  </w:style>
  <w:style w:type="paragraph" w:styleId="Titre4">
    <w:name w:val="heading 4"/>
    <w:next w:val="Texte"/>
    <w:qFormat/>
    <w:rsid w:val="004C7EC2"/>
    <w:pPr>
      <w:keepNext/>
      <w:spacing w:before="240" w:after="240" w:line="360" w:lineRule="auto"/>
      <w:outlineLvl w:val="3"/>
    </w:pPr>
    <w:rPr>
      <w:rFonts w:ascii="Verdana" w:hAnsi="Verdana"/>
      <w:bCs/>
      <w:sz w:val="28"/>
      <w:szCs w:val="28"/>
    </w:rPr>
  </w:style>
  <w:style w:type="paragraph" w:styleId="Titre5">
    <w:name w:val="heading 5"/>
    <w:next w:val="Texte"/>
    <w:qFormat/>
    <w:rsid w:val="004C7EC2"/>
    <w:pPr>
      <w:spacing w:before="240" w:after="120" w:line="360" w:lineRule="auto"/>
      <w:outlineLvl w:val="4"/>
    </w:pPr>
    <w:rPr>
      <w:rFonts w:ascii="Courier New" w:hAnsi="Courier New"/>
      <w:bCs/>
      <w:iCs/>
      <w:sz w:val="28"/>
      <w:szCs w:val="26"/>
    </w:rPr>
  </w:style>
  <w:style w:type="paragraph" w:styleId="Titre6">
    <w:name w:val="heading 6"/>
    <w:next w:val="Texte"/>
    <w:qFormat/>
    <w:rsid w:val="004C7EC2"/>
    <w:pPr>
      <w:spacing w:before="120" w:after="60" w:line="360" w:lineRule="auto"/>
      <w:outlineLvl w:val="5"/>
    </w:pPr>
    <w:rPr>
      <w:rFonts w:ascii="Courier New" w:hAnsi="Courier New"/>
      <w:bCs/>
      <w:i/>
      <w:sz w:val="24"/>
      <w:szCs w:val="22"/>
    </w:rPr>
  </w:style>
  <w:style w:type="paragraph" w:styleId="Titre7">
    <w:name w:val="heading 7"/>
    <w:next w:val="Texte"/>
    <w:qFormat/>
    <w:rsid w:val="004C7EC2"/>
    <w:pPr>
      <w:spacing w:before="120" w:after="60" w:line="360" w:lineRule="auto"/>
      <w:outlineLvl w:val="6"/>
    </w:pPr>
    <w:rPr>
      <w:rFonts w:ascii="Courier New" w:hAnsi="Courier New"/>
      <w:sz w:val="22"/>
      <w:szCs w:val="24"/>
    </w:rPr>
  </w:style>
  <w:style w:type="paragraph" w:styleId="Titre8">
    <w:name w:val="heading 8"/>
    <w:next w:val="Texte"/>
    <w:qFormat/>
    <w:rsid w:val="004C7EC2"/>
    <w:pPr>
      <w:spacing w:before="120" w:after="60" w:line="360" w:lineRule="auto"/>
      <w:outlineLvl w:val="7"/>
    </w:pPr>
    <w:rPr>
      <w:rFonts w:ascii="Courier New" w:hAnsi="Courier New"/>
      <w:iCs/>
      <w:sz w:val="22"/>
      <w:szCs w:val="24"/>
    </w:rPr>
  </w:style>
  <w:style w:type="paragraph" w:styleId="Titre9">
    <w:name w:val="heading 9"/>
    <w:next w:val="Texte"/>
    <w:qFormat/>
    <w:rsid w:val="004C7EC2"/>
    <w:pPr>
      <w:spacing w:before="120" w:after="60" w:line="360" w:lineRule="auto"/>
      <w:outlineLvl w:val="8"/>
    </w:pPr>
    <w:rPr>
      <w:rFonts w:ascii="Courier New" w:hAnsi="Courier New" w:cs="Arial"/>
      <w: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rsid w:val="004C7EC2"/>
    <w:pPr>
      <w:spacing w:before="60" w:after="60" w:line="360" w:lineRule="auto"/>
      <w:jc w:val="both"/>
    </w:pPr>
    <w:rPr>
      <w:sz w:val="24"/>
      <w:szCs w:val="24"/>
    </w:rPr>
  </w:style>
  <w:style w:type="paragraph" w:customStyle="1" w:styleId="Universite">
    <w:name w:val="Universite"/>
    <w:next w:val="Ecoledoctorale"/>
    <w:rsid w:val="00E24C27"/>
    <w:pPr>
      <w:spacing w:before="360" w:after="400" w:line="360" w:lineRule="auto"/>
      <w:jc w:val="center"/>
    </w:pPr>
    <w:rPr>
      <w:rFonts w:ascii="Calibri" w:hAnsi="Calibri" w:cs="Calibri"/>
      <w:sz w:val="44"/>
      <w:szCs w:val="32"/>
    </w:rPr>
  </w:style>
  <w:style w:type="paragraph" w:customStyle="1" w:styleId="Ecoledoctorale">
    <w:name w:val="Ecole_doctorale"/>
    <w:next w:val="Faculte"/>
    <w:rsid w:val="00274056"/>
    <w:pPr>
      <w:spacing w:line="360" w:lineRule="auto"/>
      <w:jc w:val="center"/>
    </w:pPr>
    <w:rPr>
      <w:rFonts w:ascii="Calibri" w:hAnsi="Calibri" w:cs="Calibri"/>
      <w:b/>
      <w:sz w:val="28"/>
      <w:szCs w:val="28"/>
    </w:rPr>
  </w:style>
  <w:style w:type="paragraph" w:customStyle="1" w:styleId="Faculte">
    <w:name w:val="Faculte"/>
    <w:next w:val="Departement"/>
    <w:rsid w:val="0058507E"/>
    <w:pPr>
      <w:spacing w:line="360" w:lineRule="auto"/>
      <w:jc w:val="center"/>
    </w:pPr>
    <w:rPr>
      <w:rFonts w:ascii="Arial" w:hAnsi="Arial"/>
      <w:sz w:val="24"/>
      <w:szCs w:val="24"/>
    </w:rPr>
  </w:style>
  <w:style w:type="paragraph" w:customStyle="1" w:styleId="Departement">
    <w:name w:val="Departement"/>
    <w:next w:val="Laboratoire"/>
    <w:rsid w:val="004C7EC2"/>
    <w:pPr>
      <w:spacing w:line="360" w:lineRule="auto"/>
      <w:jc w:val="center"/>
    </w:pPr>
    <w:rPr>
      <w:rFonts w:ascii="Arial" w:hAnsi="Arial"/>
      <w:b/>
      <w:sz w:val="28"/>
      <w:szCs w:val="24"/>
    </w:rPr>
  </w:style>
  <w:style w:type="paragraph" w:customStyle="1" w:styleId="Laboratoire">
    <w:name w:val="Laboratoire"/>
    <w:next w:val="Titrethese"/>
    <w:rsid w:val="00274056"/>
    <w:pPr>
      <w:spacing w:line="360" w:lineRule="auto"/>
      <w:jc w:val="center"/>
    </w:pPr>
    <w:rPr>
      <w:rFonts w:ascii="Calibri" w:hAnsi="Calibri" w:cs="Calibri"/>
      <w:i/>
      <w:sz w:val="24"/>
      <w:szCs w:val="24"/>
    </w:rPr>
  </w:style>
  <w:style w:type="paragraph" w:customStyle="1" w:styleId="Titrethese">
    <w:name w:val="Titre_these"/>
    <w:next w:val="Sous-titrethese"/>
    <w:rsid w:val="00274056"/>
    <w:pPr>
      <w:spacing w:before="600" w:after="400" w:line="360" w:lineRule="auto"/>
      <w:jc w:val="center"/>
    </w:pPr>
    <w:rPr>
      <w:rFonts w:ascii="Calibri" w:hAnsi="Calibri" w:cs="Calibri"/>
      <w:sz w:val="52"/>
      <w:szCs w:val="52"/>
    </w:rPr>
  </w:style>
  <w:style w:type="paragraph" w:customStyle="1" w:styleId="Sous-titrethese">
    <w:name w:val="Sous-titre_these"/>
    <w:next w:val="Auteur"/>
    <w:rsid w:val="00274056"/>
    <w:pPr>
      <w:spacing w:line="360" w:lineRule="auto"/>
      <w:jc w:val="center"/>
    </w:pPr>
    <w:rPr>
      <w:rFonts w:ascii="Calibri" w:hAnsi="Calibri" w:cs="Calibri"/>
      <w:i/>
      <w:sz w:val="40"/>
      <w:szCs w:val="24"/>
    </w:rPr>
  </w:style>
  <w:style w:type="paragraph" w:customStyle="1" w:styleId="Auteur">
    <w:name w:val="Auteur"/>
    <w:basedOn w:val="Texte"/>
    <w:next w:val="Discipline"/>
    <w:rsid w:val="00274056"/>
    <w:pPr>
      <w:spacing w:before="720" w:after="480"/>
      <w:jc w:val="center"/>
    </w:pPr>
    <w:rPr>
      <w:rFonts w:ascii="Calibri" w:hAnsi="Calibri" w:cs="Calibri"/>
      <w:sz w:val="36"/>
    </w:rPr>
  </w:style>
  <w:style w:type="paragraph" w:customStyle="1" w:styleId="Discipline">
    <w:name w:val="Discipline"/>
    <w:next w:val="Specialite"/>
    <w:rsid w:val="004C7EC2"/>
    <w:pPr>
      <w:spacing w:before="400" w:after="400" w:line="360" w:lineRule="auto"/>
      <w:jc w:val="center"/>
    </w:pPr>
    <w:rPr>
      <w:sz w:val="32"/>
      <w:szCs w:val="24"/>
    </w:rPr>
  </w:style>
  <w:style w:type="paragraph" w:customStyle="1" w:styleId="Specialite">
    <w:name w:val="Specialite"/>
    <w:next w:val="Directeur"/>
    <w:rsid w:val="004C7EC2"/>
    <w:pPr>
      <w:spacing w:line="360" w:lineRule="auto"/>
      <w:jc w:val="center"/>
    </w:pPr>
    <w:rPr>
      <w:rFonts w:ascii="Arial" w:hAnsi="Arial"/>
      <w:i/>
      <w:sz w:val="24"/>
      <w:szCs w:val="24"/>
    </w:rPr>
  </w:style>
  <w:style w:type="paragraph" w:customStyle="1" w:styleId="Directeur">
    <w:name w:val="Directeur"/>
    <w:next w:val="Datesoutenance"/>
    <w:rsid w:val="004C7EC2"/>
    <w:pPr>
      <w:spacing w:before="600" w:after="400" w:line="360" w:lineRule="auto"/>
      <w:jc w:val="center"/>
    </w:pPr>
    <w:rPr>
      <w:sz w:val="28"/>
      <w:szCs w:val="28"/>
    </w:rPr>
  </w:style>
  <w:style w:type="paragraph" w:customStyle="1" w:styleId="Datesoutenance">
    <w:name w:val="Date_soutenance"/>
    <w:next w:val="Jury"/>
    <w:rsid w:val="004C7EC2"/>
    <w:pPr>
      <w:spacing w:before="400" w:after="400" w:line="360" w:lineRule="auto"/>
      <w:jc w:val="center"/>
    </w:pPr>
    <w:rPr>
      <w:sz w:val="24"/>
      <w:szCs w:val="24"/>
    </w:rPr>
  </w:style>
  <w:style w:type="paragraph" w:customStyle="1" w:styleId="Jury">
    <w:name w:val="Jury"/>
    <w:rsid w:val="004C7EC2"/>
    <w:pPr>
      <w:spacing w:line="360" w:lineRule="auto"/>
    </w:pPr>
    <w:rPr>
      <w:sz w:val="24"/>
      <w:szCs w:val="24"/>
    </w:rPr>
  </w:style>
  <w:style w:type="paragraph" w:customStyle="1" w:styleId="Copyright">
    <w:name w:val="Copyright"/>
    <w:basedOn w:val="Texte"/>
    <w:next w:val="Texte"/>
    <w:rsid w:val="004C7EC2"/>
    <w:pPr>
      <w:spacing w:before="800"/>
      <w:jc w:val="center"/>
    </w:pPr>
    <w:rPr>
      <w:i/>
      <w:sz w:val="20"/>
    </w:rPr>
  </w:style>
  <w:style w:type="paragraph" w:customStyle="1" w:styleId="Dedicace">
    <w:name w:val="Dedicace"/>
    <w:next w:val="Texte"/>
    <w:rsid w:val="00274056"/>
    <w:pPr>
      <w:spacing w:before="360" w:after="360" w:line="360" w:lineRule="auto"/>
      <w:jc w:val="right"/>
    </w:pPr>
    <w:rPr>
      <w:rFonts w:ascii="Calibri" w:hAnsi="Calibri" w:cs="Calibri"/>
      <w:i/>
      <w:sz w:val="24"/>
      <w:szCs w:val="24"/>
    </w:rPr>
  </w:style>
  <w:style w:type="paragraph" w:customStyle="1" w:styleId="Epigraphe">
    <w:name w:val="Epigraphe"/>
    <w:next w:val="Texte"/>
    <w:rsid w:val="004C7EC2"/>
    <w:pPr>
      <w:spacing w:before="240" w:after="240" w:line="360" w:lineRule="auto"/>
      <w:jc w:val="right"/>
    </w:pPr>
    <w:rPr>
      <w:rFonts w:ascii="Trebuchet MS" w:hAnsi="Trebuchet MS"/>
      <w:i/>
      <w:sz w:val="22"/>
      <w:szCs w:val="24"/>
    </w:rPr>
  </w:style>
  <w:style w:type="paragraph" w:customStyle="1" w:styleId="Titrepartieliminaire">
    <w:name w:val="Titre_partie_liminaire"/>
    <w:next w:val="Texte"/>
    <w:link w:val="TitrepartieliminaireCar"/>
    <w:rsid w:val="00806A53"/>
    <w:pPr>
      <w:pageBreakBefore/>
      <w:spacing w:before="320" w:after="320" w:line="360" w:lineRule="auto"/>
      <w:jc w:val="center"/>
      <w:outlineLvl w:val="0"/>
    </w:pPr>
    <w:rPr>
      <w:rFonts w:ascii="Calibri" w:hAnsi="Calibri" w:cs="Calibri"/>
      <w:b/>
      <w:sz w:val="32"/>
      <w:szCs w:val="32"/>
    </w:rPr>
  </w:style>
  <w:style w:type="character" w:customStyle="1" w:styleId="TitrepartieliminaireCar">
    <w:name w:val="Titre_partie_liminaire Car"/>
    <w:link w:val="Titrepartieliminaire"/>
    <w:rsid w:val="00806A53"/>
    <w:rPr>
      <w:rFonts w:ascii="Calibri" w:hAnsi="Calibri" w:cs="Calibri"/>
      <w:b/>
      <w:sz w:val="32"/>
      <w:szCs w:val="32"/>
    </w:rPr>
  </w:style>
  <w:style w:type="paragraph" w:customStyle="1" w:styleId="Introduction">
    <w:name w:val="Introduction"/>
    <w:next w:val="Texte"/>
    <w:rsid w:val="00806A53"/>
    <w:pPr>
      <w:pageBreakBefore/>
      <w:pBdr>
        <w:bottom w:val="single" w:sz="4" w:space="1" w:color="auto"/>
      </w:pBdr>
      <w:spacing w:before="320" w:after="840" w:line="360" w:lineRule="auto"/>
      <w:jc w:val="center"/>
      <w:outlineLvl w:val="0"/>
    </w:pPr>
    <w:rPr>
      <w:rFonts w:ascii="Calibri" w:hAnsi="Calibri" w:cs="Calibri"/>
      <w:sz w:val="32"/>
      <w:szCs w:val="32"/>
    </w:rPr>
  </w:style>
  <w:style w:type="paragraph" w:customStyle="1" w:styleId="Conclusion">
    <w:name w:val="Conclusion"/>
    <w:next w:val="Texte"/>
    <w:rsid w:val="004C7EC2"/>
    <w:pPr>
      <w:spacing w:before="320" w:after="320" w:line="360" w:lineRule="auto"/>
      <w:jc w:val="center"/>
      <w:outlineLvl w:val="0"/>
    </w:pPr>
    <w:rPr>
      <w:rFonts w:ascii="Verdana" w:hAnsi="Verdana"/>
      <w:b/>
      <w:sz w:val="48"/>
      <w:szCs w:val="32"/>
    </w:rPr>
  </w:style>
  <w:style w:type="paragraph" w:styleId="Explorateurdedocuments">
    <w:name w:val="Document Map"/>
    <w:basedOn w:val="Normal"/>
    <w:semiHidden/>
    <w:rsid w:val="004C7EC2"/>
    <w:pPr>
      <w:shd w:val="clear" w:color="auto" w:fill="000080"/>
    </w:pPr>
    <w:rPr>
      <w:rFonts w:ascii="Tahoma" w:hAnsi="Tahoma" w:cs="Tahoma"/>
    </w:rPr>
  </w:style>
  <w:style w:type="paragraph" w:customStyle="1" w:styleId="Citationdetachee">
    <w:name w:val="Citation_detachee"/>
    <w:next w:val="Texte"/>
    <w:rsid w:val="004C7EC2"/>
    <w:pPr>
      <w:spacing w:before="80" w:after="80" w:line="360" w:lineRule="auto"/>
      <w:ind w:left="851"/>
    </w:pPr>
    <w:rPr>
      <w:rFonts w:ascii="Arial Narrow" w:hAnsi="Arial Narrow"/>
      <w:i/>
      <w:sz w:val="22"/>
      <w:szCs w:val="24"/>
    </w:rPr>
  </w:style>
  <w:style w:type="paragraph" w:customStyle="1" w:styleId="Citationdetacheeenvers">
    <w:name w:val="Citation_detachee_en_vers"/>
    <w:next w:val="Texte"/>
    <w:rsid w:val="004C7EC2"/>
    <w:pPr>
      <w:spacing w:before="80" w:after="80" w:line="360" w:lineRule="auto"/>
      <w:ind w:left="851"/>
    </w:pPr>
    <w:rPr>
      <w:rFonts w:ascii="Arial Narrow" w:hAnsi="Arial Narrow" w:cs="Arial"/>
      <w:sz w:val="22"/>
      <w:szCs w:val="22"/>
    </w:rPr>
  </w:style>
  <w:style w:type="paragraph" w:styleId="Listenumros5">
    <w:name w:val="List Number 5"/>
    <w:basedOn w:val="Normal"/>
    <w:rsid w:val="004C7EC2"/>
    <w:pPr>
      <w:numPr>
        <w:numId w:val="9"/>
      </w:numPr>
    </w:pPr>
  </w:style>
  <w:style w:type="paragraph" w:styleId="Listenumros3">
    <w:name w:val="List Number 3"/>
    <w:basedOn w:val="Normal"/>
    <w:rsid w:val="004C7EC2"/>
    <w:pPr>
      <w:numPr>
        <w:numId w:val="8"/>
      </w:numPr>
    </w:pPr>
  </w:style>
  <w:style w:type="paragraph" w:customStyle="1" w:styleId="Annexetitre1">
    <w:name w:val="Annexe_titre1"/>
    <w:basedOn w:val="Titrepartieliminaire"/>
    <w:next w:val="Texte"/>
    <w:link w:val="Annexetitre1Car"/>
    <w:rsid w:val="00137EBC"/>
    <w:pPr>
      <w:suppressAutoHyphens/>
    </w:pPr>
    <w:rPr>
      <w:szCs w:val="36"/>
    </w:rPr>
  </w:style>
  <w:style w:type="character" w:customStyle="1" w:styleId="Annexetitre1Car">
    <w:name w:val="Annexe_titre1 Car"/>
    <w:link w:val="Annexetitre1"/>
    <w:rsid w:val="00137EBC"/>
    <w:rPr>
      <w:rFonts w:ascii="Calibri" w:hAnsi="Calibri" w:cs="Calibri"/>
      <w:b/>
      <w:sz w:val="32"/>
      <w:szCs w:val="36"/>
    </w:rPr>
  </w:style>
  <w:style w:type="paragraph" w:customStyle="1" w:styleId="Entreebibliographique">
    <w:name w:val="Entree_bibliographique"/>
    <w:rsid w:val="004C7EC2"/>
    <w:pPr>
      <w:spacing w:before="60" w:after="60" w:line="360" w:lineRule="auto"/>
    </w:pPr>
    <w:rPr>
      <w:rFonts w:ascii="Tahoma" w:hAnsi="Tahoma"/>
      <w:sz w:val="24"/>
    </w:rPr>
  </w:style>
  <w:style w:type="paragraph" w:customStyle="1" w:styleId="Bibliotitre1">
    <w:name w:val="Biblio_titre1"/>
    <w:basedOn w:val="Titrepartieliminaire"/>
    <w:link w:val="Bibliotitre1Car"/>
    <w:qFormat/>
    <w:rsid w:val="00137EBC"/>
  </w:style>
  <w:style w:type="character" w:customStyle="1" w:styleId="Bibliotitre1Car">
    <w:name w:val="Biblio_titre1 Car"/>
    <w:link w:val="Bibliotitre1"/>
    <w:rsid w:val="00137EBC"/>
    <w:rPr>
      <w:rFonts w:ascii="Calibri" w:hAnsi="Calibri" w:cs="Calibri"/>
      <w:b/>
      <w:sz w:val="32"/>
      <w:szCs w:val="32"/>
    </w:rPr>
  </w:style>
  <w:style w:type="paragraph" w:customStyle="1" w:styleId="Bibliotitre2">
    <w:name w:val="Biblio_titre2"/>
    <w:next w:val="Texte"/>
    <w:rsid w:val="00E2599B"/>
    <w:pPr>
      <w:suppressAutoHyphens/>
      <w:spacing w:before="320" w:after="320" w:line="360" w:lineRule="auto"/>
      <w:outlineLvl w:val="1"/>
    </w:pPr>
    <w:rPr>
      <w:rFonts w:ascii="Calibri" w:hAnsi="Calibri" w:cs="Calibri"/>
      <w:b/>
      <w:kern w:val="32"/>
      <w:sz w:val="32"/>
      <w:szCs w:val="32"/>
    </w:rPr>
  </w:style>
  <w:style w:type="paragraph" w:customStyle="1" w:styleId="Bibliotitre3">
    <w:name w:val="Biblio_titre3"/>
    <w:next w:val="Texte"/>
    <w:rsid w:val="00E2599B"/>
    <w:pPr>
      <w:suppressAutoHyphens/>
      <w:spacing w:before="320" w:after="320" w:line="360" w:lineRule="auto"/>
      <w:outlineLvl w:val="2"/>
    </w:pPr>
    <w:rPr>
      <w:rFonts w:ascii="Calibri" w:hAnsi="Calibri" w:cs="Calibri"/>
      <w:spacing w:val="20"/>
      <w:kern w:val="32"/>
      <w:sz w:val="28"/>
      <w:szCs w:val="28"/>
    </w:rPr>
  </w:style>
  <w:style w:type="paragraph" w:customStyle="1" w:styleId="Bibliotitre4">
    <w:name w:val="Biblio_titre4"/>
    <w:rsid w:val="00E2599B"/>
    <w:pPr>
      <w:suppressAutoHyphens/>
      <w:spacing w:before="240" w:after="240" w:line="360" w:lineRule="auto"/>
      <w:outlineLvl w:val="3"/>
    </w:pPr>
    <w:rPr>
      <w:spacing w:val="20"/>
      <w:sz w:val="28"/>
      <w:szCs w:val="26"/>
    </w:rPr>
  </w:style>
  <w:style w:type="paragraph" w:customStyle="1" w:styleId="Bibliotitre5">
    <w:name w:val="Biblio_titre5"/>
    <w:rsid w:val="00E2599B"/>
    <w:pPr>
      <w:keepNext/>
      <w:suppressAutoHyphens/>
      <w:spacing w:before="240" w:after="240" w:line="360" w:lineRule="auto"/>
      <w:outlineLvl w:val="4"/>
    </w:pPr>
    <w:rPr>
      <w:spacing w:val="20"/>
      <w:sz w:val="28"/>
      <w:szCs w:val="30"/>
    </w:rPr>
  </w:style>
  <w:style w:type="paragraph" w:customStyle="1" w:styleId="Bibliotitre6">
    <w:name w:val="Biblio_titre6"/>
    <w:next w:val="Texte"/>
    <w:rsid w:val="00E2599B"/>
    <w:pPr>
      <w:keepNext/>
      <w:suppressAutoHyphens/>
      <w:spacing w:before="120" w:after="60" w:line="360" w:lineRule="auto"/>
      <w:outlineLvl w:val="5"/>
    </w:pPr>
    <w:rPr>
      <w:spacing w:val="20"/>
      <w:sz w:val="24"/>
      <w:szCs w:val="24"/>
    </w:rPr>
  </w:style>
  <w:style w:type="paragraph" w:customStyle="1" w:styleId="Bibliotitre7">
    <w:name w:val="Biblio_titre7"/>
    <w:next w:val="Texte"/>
    <w:rsid w:val="004C7EC2"/>
    <w:pPr>
      <w:keepNext/>
      <w:suppressAutoHyphens/>
      <w:spacing w:before="120" w:after="60" w:line="360" w:lineRule="auto"/>
      <w:outlineLvl w:val="6"/>
    </w:pPr>
    <w:rPr>
      <w:rFonts w:ascii="Courier New" w:hAnsi="Courier New" w:cs="Arial"/>
      <w:spacing w:val="20"/>
      <w:sz w:val="22"/>
      <w:szCs w:val="26"/>
    </w:rPr>
  </w:style>
  <w:style w:type="paragraph" w:customStyle="1" w:styleId="Bibliotitre8">
    <w:name w:val="Biblio_titre8"/>
    <w:next w:val="Texte"/>
    <w:rsid w:val="00E2599B"/>
    <w:pPr>
      <w:keepNext/>
      <w:suppressAutoHyphens/>
      <w:spacing w:before="120" w:after="60" w:line="360" w:lineRule="auto"/>
      <w:outlineLvl w:val="7"/>
    </w:pPr>
    <w:rPr>
      <w:i/>
      <w:sz w:val="22"/>
      <w:szCs w:val="24"/>
    </w:rPr>
  </w:style>
  <w:style w:type="paragraph" w:customStyle="1" w:styleId="Bibliotitre9">
    <w:name w:val="Biblio_titre9"/>
    <w:next w:val="Texte"/>
    <w:rsid w:val="00E2599B"/>
    <w:pPr>
      <w:keepNext/>
      <w:suppressAutoHyphens/>
      <w:spacing w:before="120" w:after="60" w:line="360" w:lineRule="auto"/>
      <w:outlineLvl w:val="8"/>
    </w:pPr>
    <w:rPr>
      <w:i/>
      <w:sz w:val="22"/>
      <w:szCs w:val="24"/>
    </w:rPr>
  </w:style>
  <w:style w:type="paragraph" w:customStyle="1" w:styleId="Figure">
    <w:name w:val="Figure"/>
    <w:next w:val="Source"/>
    <w:rsid w:val="004C7EC2"/>
    <w:pPr>
      <w:spacing w:before="160" w:after="160" w:line="360" w:lineRule="auto"/>
      <w:jc w:val="center"/>
    </w:pPr>
    <w:rPr>
      <w:sz w:val="24"/>
    </w:rPr>
  </w:style>
  <w:style w:type="paragraph" w:customStyle="1" w:styleId="Source">
    <w:name w:val="Source"/>
    <w:next w:val="Texte"/>
    <w:qFormat/>
    <w:rsid w:val="004C7EC2"/>
    <w:pPr>
      <w:spacing w:before="120" w:after="120" w:line="360" w:lineRule="auto"/>
      <w:jc w:val="center"/>
    </w:pPr>
    <w:rPr>
      <w:rFonts w:ascii="Verdana" w:hAnsi="Verdana"/>
      <w:i/>
    </w:rPr>
  </w:style>
  <w:style w:type="paragraph" w:customStyle="1" w:styleId="LegendeFigure">
    <w:name w:val="Legende_Figure"/>
    <w:next w:val="Figure"/>
    <w:rsid w:val="00E2599B"/>
    <w:pPr>
      <w:spacing w:before="200" w:after="200" w:line="360" w:lineRule="auto"/>
    </w:pPr>
    <w:rPr>
      <w:rFonts w:ascii="Calibri" w:hAnsi="Calibri" w:cs="Calibri"/>
      <w:sz w:val="24"/>
      <w:szCs w:val="24"/>
    </w:rPr>
  </w:style>
  <w:style w:type="paragraph" w:customStyle="1" w:styleId="LegendeTableau">
    <w:name w:val="Legende_Tableau"/>
    <w:basedOn w:val="LegendeFigure"/>
    <w:next w:val="Texte"/>
    <w:rsid w:val="004C7EC2"/>
  </w:style>
  <w:style w:type="paragraph" w:customStyle="1" w:styleId="ListeNum1">
    <w:name w:val="ListeNum1"/>
    <w:next w:val="Texte"/>
    <w:rsid w:val="004C7EC2"/>
    <w:pPr>
      <w:numPr>
        <w:numId w:val="10"/>
      </w:numPr>
      <w:spacing w:line="360" w:lineRule="auto"/>
      <w:jc w:val="both"/>
    </w:pPr>
    <w:rPr>
      <w:sz w:val="24"/>
      <w:szCs w:val="28"/>
    </w:rPr>
  </w:style>
  <w:style w:type="paragraph" w:customStyle="1" w:styleId="ListeNum2">
    <w:name w:val="ListeNum2"/>
    <w:basedOn w:val="ListeNum1"/>
    <w:next w:val="Texte"/>
    <w:rsid w:val="004C7EC2"/>
    <w:pPr>
      <w:numPr>
        <w:ilvl w:val="1"/>
        <w:numId w:val="18"/>
      </w:numPr>
    </w:pPr>
  </w:style>
  <w:style w:type="paragraph" w:customStyle="1" w:styleId="ListeNum3">
    <w:name w:val="ListeNum3"/>
    <w:basedOn w:val="ListeNum2"/>
    <w:next w:val="Texte"/>
    <w:rsid w:val="004C7EC2"/>
    <w:pPr>
      <w:numPr>
        <w:ilvl w:val="2"/>
      </w:numPr>
    </w:pPr>
  </w:style>
  <w:style w:type="paragraph" w:customStyle="1" w:styleId="ListeNum4">
    <w:name w:val="ListeNum4"/>
    <w:basedOn w:val="ListeNum3"/>
    <w:next w:val="Texte"/>
    <w:rsid w:val="004C7EC2"/>
    <w:pPr>
      <w:numPr>
        <w:ilvl w:val="0"/>
        <w:numId w:val="0"/>
      </w:numPr>
    </w:pPr>
  </w:style>
  <w:style w:type="paragraph" w:customStyle="1" w:styleId="ListeNum5">
    <w:name w:val="ListeNum5"/>
    <w:basedOn w:val="ListeNum4"/>
    <w:next w:val="Texte"/>
    <w:rsid w:val="004C7EC2"/>
  </w:style>
  <w:style w:type="paragraph" w:customStyle="1" w:styleId="ListeNum6">
    <w:name w:val="ListeNum6"/>
    <w:basedOn w:val="ListeNum5"/>
    <w:next w:val="Texte"/>
    <w:rsid w:val="004C7EC2"/>
  </w:style>
  <w:style w:type="paragraph" w:customStyle="1" w:styleId="ListeNum7">
    <w:name w:val="ListeNum7"/>
    <w:basedOn w:val="ListeNum6"/>
    <w:next w:val="Texte"/>
    <w:rsid w:val="004C7EC2"/>
  </w:style>
  <w:style w:type="paragraph" w:customStyle="1" w:styleId="ListeNum8">
    <w:name w:val="ListeNum8"/>
    <w:basedOn w:val="ListeNum7"/>
    <w:next w:val="Texte"/>
    <w:rsid w:val="004C7EC2"/>
    <w:pPr>
      <w:spacing w:before="60" w:after="60"/>
    </w:pPr>
  </w:style>
  <w:style w:type="paragraph" w:customStyle="1" w:styleId="ListeNum9">
    <w:name w:val="ListeNum9"/>
    <w:basedOn w:val="ListeNum8"/>
    <w:next w:val="Texte"/>
    <w:rsid w:val="004C7EC2"/>
  </w:style>
  <w:style w:type="paragraph" w:customStyle="1" w:styleId="ListePuce1">
    <w:name w:val="ListePuce1"/>
    <w:basedOn w:val="ListeNum1"/>
    <w:next w:val="Texte"/>
    <w:rsid w:val="004C7EC2"/>
    <w:pPr>
      <w:numPr>
        <w:numId w:val="19"/>
      </w:numPr>
      <w:spacing w:before="60" w:after="60"/>
    </w:pPr>
  </w:style>
  <w:style w:type="paragraph" w:customStyle="1" w:styleId="ListePuce2">
    <w:name w:val="ListePuce2"/>
    <w:basedOn w:val="ListePuce1"/>
    <w:rsid w:val="004C7EC2"/>
    <w:pPr>
      <w:numPr>
        <w:numId w:val="20"/>
      </w:numPr>
    </w:pPr>
  </w:style>
  <w:style w:type="paragraph" w:customStyle="1" w:styleId="ListePuce3">
    <w:name w:val="ListePuce3"/>
    <w:basedOn w:val="ListePuce2"/>
    <w:next w:val="Texte"/>
    <w:rsid w:val="004C7EC2"/>
    <w:pPr>
      <w:numPr>
        <w:numId w:val="21"/>
      </w:numPr>
    </w:pPr>
  </w:style>
  <w:style w:type="paragraph" w:customStyle="1" w:styleId="ListePuce4">
    <w:name w:val="ListePuce4"/>
    <w:basedOn w:val="ListePuce3"/>
    <w:rsid w:val="004C7EC2"/>
    <w:pPr>
      <w:numPr>
        <w:numId w:val="0"/>
      </w:numPr>
    </w:pPr>
  </w:style>
  <w:style w:type="paragraph" w:customStyle="1" w:styleId="ListePuce5">
    <w:name w:val="ListePuce5"/>
    <w:basedOn w:val="ListePuce4"/>
    <w:rsid w:val="004C7EC2"/>
  </w:style>
  <w:style w:type="paragraph" w:customStyle="1" w:styleId="ListePuce6">
    <w:name w:val="ListePuce6"/>
    <w:basedOn w:val="ListePuce5"/>
    <w:rsid w:val="004C7EC2"/>
  </w:style>
  <w:style w:type="paragraph" w:customStyle="1" w:styleId="ListePuce7">
    <w:name w:val="ListePuce7"/>
    <w:basedOn w:val="ListePuce6"/>
    <w:rsid w:val="004C7EC2"/>
  </w:style>
  <w:style w:type="paragraph" w:customStyle="1" w:styleId="ListePuce8">
    <w:name w:val="ListePuce8"/>
    <w:basedOn w:val="ListePuce7"/>
    <w:rsid w:val="004C7EC2"/>
  </w:style>
  <w:style w:type="paragraph" w:customStyle="1" w:styleId="ListePuce9">
    <w:name w:val="ListePuce9"/>
    <w:basedOn w:val="Normal"/>
    <w:rsid w:val="004C7EC2"/>
    <w:pPr>
      <w:spacing w:after="60" w:line="300" w:lineRule="exact"/>
      <w:jc w:val="both"/>
    </w:pPr>
  </w:style>
  <w:style w:type="paragraph" w:customStyle="1" w:styleId="ListeTitre">
    <w:name w:val="ListeTitre"/>
    <w:next w:val="Texte"/>
    <w:rsid w:val="004C7EC2"/>
    <w:pPr>
      <w:spacing w:before="160" w:after="160" w:line="360" w:lineRule="auto"/>
    </w:pPr>
    <w:rPr>
      <w:rFonts w:ascii="Tahoma" w:hAnsi="Tahoma"/>
      <w:b/>
      <w:sz w:val="24"/>
    </w:rPr>
  </w:style>
  <w:style w:type="paragraph" w:customStyle="1" w:styleId="Grade">
    <w:name w:val="Grade"/>
    <w:next w:val="Discipline"/>
    <w:rsid w:val="004C7EC2"/>
    <w:pPr>
      <w:spacing w:line="360" w:lineRule="auto"/>
    </w:pPr>
    <w:rPr>
      <w:sz w:val="32"/>
      <w:szCs w:val="24"/>
    </w:rPr>
  </w:style>
  <w:style w:type="paragraph" w:customStyle="1" w:styleId="Titreniveau1">
    <w:name w:val="Titre_niveau1"/>
    <w:basedOn w:val="Titre1"/>
    <w:rsid w:val="00E24C27"/>
    <w:pPr>
      <w:pBdr>
        <w:bottom w:val="single" w:sz="4" w:space="1" w:color="auto"/>
      </w:pBdr>
      <w:spacing w:after="840"/>
    </w:pPr>
    <w:rPr>
      <w:rFonts w:ascii="Calibri" w:hAnsi="Calibri" w:cs="Calibri"/>
      <w:b w:val="0"/>
      <w:sz w:val="32"/>
      <w:szCs w:val="32"/>
      <w:lang w:val="en-US"/>
    </w:rPr>
  </w:style>
  <w:style w:type="character" w:styleId="Appeldenotedefin">
    <w:name w:val="endnote reference"/>
    <w:rsid w:val="004C7EC2"/>
    <w:rPr>
      <w:vertAlign w:val="superscript"/>
    </w:rPr>
  </w:style>
  <w:style w:type="character" w:styleId="Appelnotedebasdep">
    <w:name w:val="footnote reference"/>
    <w:rsid w:val="004C7EC2"/>
    <w:rPr>
      <w:vertAlign w:val="superscript"/>
    </w:rPr>
  </w:style>
  <w:style w:type="paragraph" w:styleId="NormalWeb">
    <w:name w:val="Normal (Web)"/>
    <w:basedOn w:val="Normal"/>
    <w:semiHidden/>
    <w:rsid w:val="004C7EC2"/>
  </w:style>
  <w:style w:type="paragraph" w:styleId="Normalcentr">
    <w:name w:val="Block Text"/>
    <w:basedOn w:val="Normal"/>
    <w:semiHidden/>
    <w:rsid w:val="004C7EC2"/>
    <w:pPr>
      <w:spacing w:after="120"/>
      <w:ind w:left="1440" w:right="1440"/>
    </w:pPr>
  </w:style>
  <w:style w:type="paragraph" w:styleId="Notedebasdepage">
    <w:name w:val="footnote text"/>
    <w:basedOn w:val="Texte"/>
    <w:rsid w:val="004C7EC2"/>
    <w:pPr>
      <w:spacing w:line="200" w:lineRule="exact"/>
    </w:pPr>
    <w:rPr>
      <w:sz w:val="20"/>
      <w:szCs w:val="20"/>
    </w:rPr>
  </w:style>
  <w:style w:type="paragraph" w:styleId="Notedefin">
    <w:name w:val="endnote text"/>
    <w:basedOn w:val="Normal"/>
    <w:rsid w:val="004C7EC2"/>
    <w:rPr>
      <w:sz w:val="20"/>
      <w:szCs w:val="20"/>
    </w:rPr>
  </w:style>
  <w:style w:type="paragraph" w:styleId="Corpsdetexte">
    <w:name w:val="Body Text"/>
    <w:basedOn w:val="Normal"/>
    <w:rsid w:val="004C7EC2"/>
    <w:pPr>
      <w:jc w:val="both"/>
    </w:pPr>
    <w:rPr>
      <w:rFonts w:ascii="Times" w:eastAsia="Times" w:hAnsi="Times"/>
    </w:rPr>
  </w:style>
  <w:style w:type="paragraph" w:customStyle="1" w:styleId="LegendeCarte">
    <w:name w:val="Legende_Carte"/>
    <w:basedOn w:val="LegendeFigure"/>
    <w:next w:val="Figure"/>
    <w:rsid w:val="004C7EC2"/>
  </w:style>
  <w:style w:type="paragraph" w:customStyle="1" w:styleId="LegendeGraphique">
    <w:name w:val="Legende_Graphique"/>
    <w:basedOn w:val="LegendeFigure"/>
    <w:next w:val="Figure"/>
    <w:rsid w:val="004C7EC2"/>
  </w:style>
  <w:style w:type="paragraph" w:customStyle="1" w:styleId="Titreniveau2">
    <w:name w:val="Titre_niveau2"/>
    <w:basedOn w:val="Titre2"/>
    <w:rsid w:val="00806A53"/>
    <w:rPr>
      <w:rFonts w:ascii="Calibri" w:hAnsi="Calibri" w:cs="Calibri"/>
      <w:b w:val="0"/>
      <w:sz w:val="36"/>
      <w:szCs w:val="36"/>
    </w:rPr>
  </w:style>
  <w:style w:type="paragraph" w:customStyle="1" w:styleId="Titreniveau3">
    <w:name w:val="Titre_niveau3"/>
    <w:basedOn w:val="Titre3"/>
    <w:rsid w:val="00E2599B"/>
    <w:rPr>
      <w:rFonts w:ascii="Times New Roman" w:hAnsi="Times New Roman" w:cs="Times New Roman"/>
      <w:b w:val="0"/>
      <w:sz w:val="28"/>
      <w:szCs w:val="28"/>
    </w:rPr>
  </w:style>
  <w:style w:type="paragraph" w:customStyle="1" w:styleId="Titreniveau4">
    <w:name w:val="Titre_niveau4"/>
    <w:basedOn w:val="Titre4"/>
    <w:rsid w:val="00E2599B"/>
    <w:rPr>
      <w:rFonts w:ascii="Times New Roman" w:hAnsi="Times New Roman"/>
      <w:sz w:val="24"/>
      <w:szCs w:val="24"/>
    </w:rPr>
  </w:style>
  <w:style w:type="paragraph" w:customStyle="1" w:styleId="Titreniveau5">
    <w:name w:val="Titre_niveau5"/>
    <w:basedOn w:val="Titre5"/>
    <w:rsid w:val="00806A53"/>
    <w:rPr>
      <w:rFonts w:ascii="Times New Roman" w:hAnsi="Times New Roman"/>
      <w:sz w:val="24"/>
      <w:szCs w:val="24"/>
    </w:rPr>
  </w:style>
  <w:style w:type="paragraph" w:customStyle="1" w:styleId="Titreniveau6">
    <w:name w:val="Titre_niveau6"/>
    <w:basedOn w:val="Titre6"/>
    <w:rsid w:val="00806A53"/>
    <w:rPr>
      <w:rFonts w:ascii="Times New Roman" w:hAnsi="Times New Roman"/>
    </w:rPr>
  </w:style>
  <w:style w:type="paragraph" w:customStyle="1" w:styleId="Titreniveau7">
    <w:name w:val="Titre_niveau7"/>
    <w:basedOn w:val="Titre7"/>
    <w:rsid w:val="00806A53"/>
    <w:rPr>
      <w:rFonts w:ascii="Times New Roman" w:hAnsi="Times New Roman"/>
    </w:rPr>
  </w:style>
  <w:style w:type="paragraph" w:customStyle="1" w:styleId="Titreniveau8">
    <w:name w:val="Titre_niveau8"/>
    <w:basedOn w:val="Titre8"/>
    <w:rsid w:val="00806A53"/>
    <w:rPr>
      <w:rFonts w:ascii="Times New Roman" w:hAnsi="Times New Roman"/>
    </w:rPr>
  </w:style>
  <w:style w:type="paragraph" w:customStyle="1" w:styleId="Titreniveau9">
    <w:name w:val="Titre_niveau9"/>
    <w:basedOn w:val="Titre9"/>
    <w:rsid w:val="00806A53"/>
    <w:rPr>
      <w:rFonts w:ascii="Times New Roman" w:hAnsi="Times New Roman" w:cs="Times New Roman"/>
    </w:rPr>
  </w:style>
  <w:style w:type="paragraph" w:styleId="Textedebulles">
    <w:name w:val="Balloon Text"/>
    <w:basedOn w:val="Normal"/>
    <w:link w:val="TextedebullesCar"/>
    <w:rsid w:val="004C7EC2"/>
    <w:rPr>
      <w:rFonts w:ascii="Tahoma" w:hAnsi="Tahoma" w:cs="Tahoma"/>
      <w:sz w:val="16"/>
      <w:szCs w:val="16"/>
    </w:rPr>
  </w:style>
  <w:style w:type="character" w:customStyle="1" w:styleId="TextedebullesCar">
    <w:name w:val="Texte de bulles Car"/>
    <w:link w:val="Textedebulles"/>
    <w:rsid w:val="004C7EC2"/>
    <w:rPr>
      <w:rFonts w:ascii="Tahoma" w:hAnsi="Tahoma" w:cs="Tahoma"/>
      <w:sz w:val="16"/>
      <w:szCs w:val="16"/>
    </w:rPr>
  </w:style>
  <w:style w:type="paragraph" w:styleId="TM1">
    <w:name w:val="toc 1"/>
    <w:basedOn w:val="Normal"/>
    <w:next w:val="Normal"/>
    <w:autoRedefine/>
    <w:uiPriority w:val="39"/>
    <w:rsid w:val="004C7EC2"/>
    <w:pPr>
      <w:spacing w:before="360" w:after="360"/>
    </w:pPr>
    <w:rPr>
      <w:rFonts w:ascii="Calibri" w:hAnsi="Calibri" w:cs="Calibri"/>
      <w:b/>
      <w:bCs/>
      <w:caps/>
      <w:sz w:val="22"/>
      <w:szCs w:val="22"/>
      <w:u w:val="single"/>
    </w:rPr>
  </w:style>
  <w:style w:type="paragraph" w:styleId="TM2">
    <w:name w:val="toc 2"/>
    <w:basedOn w:val="Normal"/>
    <w:next w:val="Normal"/>
    <w:autoRedefine/>
    <w:uiPriority w:val="39"/>
    <w:rsid w:val="004C7EC2"/>
    <w:rPr>
      <w:rFonts w:ascii="Calibri" w:hAnsi="Calibri" w:cs="Calibri"/>
      <w:b/>
      <w:bCs/>
      <w:smallCaps/>
      <w:sz w:val="22"/>
      <w:szCs w:val="22"/>
    </w:rPr>
  </w:style>
  <w:style w:type="paragraph" w:styleId="TM3">
    <w:name w:val="toc 3"/>
    <w:basedOn w:val="Normal"/>
    <w:next w:val="Normal"/>
    <w:autoRedefine/>
    <w:uiPriority w:val="39"/>
    <w:rsid w:val="004C7EC2"/>
    <w:rPr>
      <w:rFonts w:ascii="Calibri" w:hAnsi="Calibri" w:cs="Calibri"/>
      <w:smallCaps/>
      <w:sz w:val="22"/>
      <w:szCs w:val="22"/>
    </w:rPr>
  </w:style>
  <w:style w:type="paragraph" w:styleId="TM4">
    <w:name w:val="toc 4"/>
    <w:basedOn w:val="Normal"/>
    <w:next w:val="Normal"/>
    <w:autoRedefine/>
    <w:rsid w:val="004C7EC2"/>
    <w:rPr>
      <w:rFonts w:ascii="Calibri" w:hAnsi="Calibri" w:cs="Calibri"/>
      <w:sz w:val="22"/>
      <w:szCs w:val="22"/>
    </w:rPr>
  </w:style>
  <w:style w:type="paragraph" w:styleId="TM5">
    <w:name w:val="toc 5"/>
    <w:basedOn w:val="Normal"/>
    <w:next w:val="Normal"/>
    <w:autoRedefine/>
    <w:rsid w:val="004C7EC2"/>
    <w:rPr>
      <w:rFonts w:ascii="Calibri" w:hAnsi="Calibri" w:cs="Calibri"/>
      <w:sz w:val="22"/>
      <w:szCs w:val="22"/>
    </w:rPr>
  </w:style>
  <w:style w:type="paragraph" w:styleId="TM6">
    <w:name w:val="toc 6"/>
    <w:basedOn w:val="Normal"/>
    <w:next w:val="Normal"/>
    <w:autoRedefine/>
    <w:rsid w:val="004C7EC2"/>
    <w:rPr>
      <w:rFonts w:ascii="Calibri" w:hAnsi="Calibri" w:cs="Calibri"/>
      <w:sz w:val="22"/>
      <w:szCs w:val="22"/>
    </w:rPr>
  </w:style>
  <w:style w:type="paragraph" w:styleId="TM7">
    <w:name w:val="toc 7"/>
    <w:basedOn w:val="Normal"/>
    <w:next w:val="Normal"/>
    <w:autoRedefine/>
    <w:rsid w:val="004C7EC2"/>
    <w:rPr>
      <w:rFonts w:ascii="Calibri" w:hAnsi="Calibri" w:cs="Calibri"/>
      <w:sz w:val="22"/>
      <w:szCs w:val="22"/>
    </w:rPr>
  </w:style>
  <w:style w:type="paragraph" w:styleId="TM8">
    <w:name w:val="toc 8"/>
    <w:basedOn w:val="Normal"/>
    <w:next w:val="Normal"/>
    <w:autoRedefine/>
    <w:rsid w:val="004C7EC2"/>
    <w:rPr>
      <w:rFonts w:ascii="Calibri" w:hAnsi="Calibri" w:cs="Calibri"/>
      <w:sz w:val="22"/>
      <w:szCs w:val="22"/>
    </w:rPr>
  </w:style>
  <w:style w:type="paragraph" w:styleId="TM9">
    <w:name w:val="toc 9"/>
    <w:basedOn w:val="Normal"/>
    <w:next w:val="Normal"/>
    <w:autoRedefine/>
    <w:rsid w:val="004C7EC2"/>
    <w:rPr>
      <w:rFonts w:ascii="Calibri" w:hAnsi="Calibri" w:cs="Calibri"/>
      <w:sz w:val="22"/>
      <w:szCs w:val="22"/>
    </w:rPr>
  </w:style>
  <w:style w:type="character" w:styleId="Lienhypertexte">
    <w:name w:val="Hyperlink"/>
    <w:uiPriority w:val="99"/>
    <w:unhideWhenUsed/>
    <w:rsid w:val="004C7EC2"/>
    <w:rPr>
      <w:color w:val="0000FF"/>
      <w:u w:val="single"/>
    </w:rPr>
  </w:style>
  <w:style w:type="paragraph" w:customStyle="1" w:styleId="Tablematieres">
    <w:name w:val="Table_matieres"/>
    <w:basedOn w:val="Titrepartieliminaire"/>
    <w:link w:val="TablematieresCar"/>
    <w:qFormat/>
    <w:rsid w:val="00806A53"/>
  </w:style>
  <w:style w:type="character" w:customStyle="1" w:styleId="TablematieresCar">
    <w:name w:val="Table_matieres Car"/>
    <w:link w:val="Tablematieres"/>
    <w:rsid w:val="00806A53"/>
    <w:rPr>
      <w:rFonts w:ascii="Calibri" w:hAnsi="Calibri" w:cs="Calibri"/>
      <w:b/>
      <w:sz w:val="32"/>
      <w:szCs w:val="32"/>
    </w:rPr>
  </w:style>
  <w:style w:type="paragraph" w:customStyle="1" w:styleId="Tableillustrations">
    <w:name w:val="Table_illustrations"/>
    <w:basedOn w:val="Tablematieres"/>
    <w:link w:val="TableillustrationsCar"/>
    <w:qFormat/>
    <w:rsid w:val="004C7EC2"/>
  </w:style>
  <w:style w:type="character" w:customStyle="1" w:styleId="TableillustrationsCar">
    <w:name w:val="Table_illustrations Car"/>
    <w:link w:val="Tableillustrations"/>
    <w:rsid w:val="004C7EC2"/>
  </w:style>
  <w:style w:type="table" w:styleId="Grilledutableau">
    <w:name w:val="Table Grid"/>
    <w:basedOn w:val="TableauNormal"/>
    <w:rsid w:val="004C7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rsid w:val="004C7EC2"/>
  </w:style>
  <w:style w:type="paragraph" w:customStyle="1" w:styleId="Contratdiffusion">
    <w:name w:val="Contrat_diffusion"/>
    <w:basedOn w:val="Tablematieres"/>
    <w:link w:val="ContratdiffusionCar"/>
    <w:qFormat/>
    <w:rsid w:val="0035032C"/>
  </w:style>
  <w:style w:type="character" w:customStyle="1" w:styleId="ContratdiffusionCar">
    <w:name w:val="Contrat_diffusion Car"/>
    <w:link w:val="Contratdiffusion"/>
    <w:rsid w:val="0035032C"/>
    <w:rPr>
      <w:rFonts w:ascii="Verdana" w:hAnsi="Verdana"/>
      <w:b/>
      <w:sz w:val="40"/>
      <w:szCs w:val="32"/>
    </w:rPr>
  </w:style>
  <w:style w:type="paragraph" w:customStyle="1" w:styleId="Default">
    <w:name w:val="Default"/>
    <w:link w:val="DefaultCar"/>
    <w:rsid w:val="00DE0874"/>
    <w:pPr>
      <w:autoSpaceDE w:val="0"/>
      <w:autoSpaceDN w:val="0"/>
      <w:adjustRightInd w:val="0"/>
    </w:pPr>
    <w:rPr>
      <w:color w:val="000000"/>
      <w:sz w:val="24"/>
      <w:szCs w:val="24"/>
    </w:rPr>
  </w:style>
  <w:style w:type="character" w:customStyle="1" w:styleId="DefaultCar">
    <w:name w:val="Default Car"/>
    <w:link w:val="Default"/>
    <w:rsid w:val="00DE0874"/>
    <w:rPr>
      <w:color w:val="000000"/>
      <w:sz w:val="24"/>
      <w:szCs w:val="24"/>
    </w:rPr>
  </w:style>
  <w:style w:type="paragraph" w:customStyle="1" w:styleId="Resumedescripteur">
    <w:name w:val="Resume_descripteur"/>
    <w:basedOn w:val="Default"/>
    <w:link w:val="ResumedescripteurCar"/>
    <w:qFormat/>
    <w:rsid w:val="00274056"/>
    <w:rPr>
      <w:rFonts w:ascii="Calibri" w:hAnsi="Calibri" w:cs="Calibri"/>
      <w:b/>
      <w:sz w:val="22"/>
      <w:szCs w:val="22"/>
    </w:rPr>
  </w:style>
  <w:style w:type="character" w:customStyle="1" w:styleId="ResumedescripteurCar">
    <w:name w:val="Resume_descripteur Car"/>
    <w:link w:val="Resumedescripteur"/>
    <w:rsid w:val="00274056"/>
    <w:rPr>
      <w:rFonts w:ascii="Calibri" w:hAnsi="Calibri" w:cs="Calibri"/>
      <w:b/>
      <w:color w:val="000000"/>
      <w:sz w:val="22"/>
      <w:szCs w:val="22"/>
    </w:rPr>
  </w:style>
  <w:style w:type="paragraph" w:customStyle="1" w:styleId="Titredescripteur">
    <w:name w:val="Titre_descripteur"/>
    <w:basedOn w:val="Default"/>
    <w:link w:val="TitredescripteurCar"/>
    <w:qFormat/>
    <w:rsid w:val="00274056"/>
    <w:rPr>
      <w:rFonts w:ascii="Calibri" w:hAnsi="Calibri" w:cs="Calibri"/>
      <w:b/>
      <w:sz w:val="22"/>
      <w:szCs w:val="22"/>
    </w:rPr>
  </w:style>
  <w:style w:type="character" w:customStyle="1" w:styleId="TitredescripteurCar">
    <w:name w:val="Titre_descripteur Car"/>
    <w:link w:val="Titredescripteur"/>
    <w:rsid w:val="00274056"/>
    <w:rPr>
      <w:rFonts w:ascii="Calibri" w:hAnsi="Calibri" w:cs="Calibri"/>
      <w:b/>
      <w:color w:val="000000"/>
      <w:sz w:val="22"/>
      <w:szCs w:val="22"/>
    </w:rPr>
  </w:style>
  <w:style w:type="paragraph" w:customStyle="1" w:styleId="Motsclesdescripteur">
    <w:name w:val="Mots_cles_descripteur"/>
    <w:basedOn w:val="Default"/>
    <w:link w:val="MotsclesdescripteurCar"/>
    <w:qFormat/>
    <w:rsid w:val="00274056"/>
    <w:rPr>
      <w:rFonts w:ascii="Calibri" w:hAnsi="Calibri" w:cs="Calibri"/>
      <w:b/>
      <w:sz w:val="22"/>
      <w:szCs w:val="22"/>
    </w:rPr>
  </w:style>
  <w:style w:type="character" w:customStyle="1" w:styleId="MotsclesdescripteurCar">
    <w:name w:val="Mots_cles_descripteur Car"/>
    <w:link w:val="Motsclesdescripteur"/>
    <w:rsid w:val="00274056"/>
    <w:rPr>
      <w:rFonts w:ascii="Calibri" w:hAnsi="Calibri" w:cs="Calibri"/>
      <w:b/>
      <w:color w:val="000000"/>
      <w:sz w:val="22"/>
      <w:szCs w:val="22"/>
    </w:rPr>
  </w:style>
  <w:style w:type="paragraph" w:styleId="En-tte">
    <w:name w:val="header"/>
    <w:basedOn w:val="Normal"/>
    <w:link w:val="En-tteCar"/>
    <w:rsid w:val="008E2488"/>
    <w:pPr>
      <w:tabs>
        <w:tab w:val="center" w:pos="4536"/>
        <w:tab w:val="right" w:pos="9072"/>
      </w:tabs>
      <w:jc w:val="right"/>
    </w:pPr>
    <w:rPr>
      <w:rFonts w:ascii="Verdana" w:hAnsi="Verdana"/>
      <w:sz w:val="17"/>
      <w:szCs w:val="17"/>
    </w:rPr>
  </w:style>
  <w:style w:type="character" w:customStyle="1" w:styleId="En-tteCar">
    <w:name w:val="En-tête Car"/>
    <w:link w:val="En-tte"/>
    <w:rsid w:val="008E2488"/>
    <w:rPr>
      <w:rFonts w:ascii="Verdana" w:hAnsi="Verdana"/>
      <w:sz w:val="17"/>
      <w:szCs w:val="17"/>
    </w:rPr>
  </w:style>
  <w:style w:type="paragraph" w:styleId="Pieddepage">
    <w:name w:val="footer"/>
    <w:basedOn w:val="Normal"/>
    <w:link w:val="PieddepageCar"/>
    <w:uiPriority w:val="99"/>
    <w:rsid w:val="00DE0874"/>
    <w:pPr>
      <w:tabs>
        <w:tab w:val="center" w:pos="4536"/>
        <w:tab w:val="right" w:pos="9072"/>
      </w:tabs>
    </w:pPr>
  </w:style>
  <w:style w:type="character" w:customStyle="1" w:styleId="PieddepageCar">
    <w:name w:val="Pied de page Car"/>
    <w:link w:val="Pieddepage"/>
    <w:uiPriority w:val="99"/>
    <w:rsid w:val="00DE0874"/>
    <w:rPr>
      <w:sz w:val="24"/>
      <w:szCs w:val="24"/>
    </w:rPr>
  </w:style>
  <w:style w:type="paragraph" w:customStyle="1" w:styleId="Index">
    <w:name w:val="Index"/>
    <w:basedOn w:val="Bibliotitre1"/>
    <w:link w:val="IndexCar"/>
    <w:qFormat/>
    <w:rsid w:val="000E7F1A"/>
  </w:style>
  <w:style w:type="character" w:customStyle="1" w:styleId="IndexCar">
    <w:name w:val="Index Car"/>
    <w:basedOn w:val="Bibliotitre1Car"/>
    <w:link w:val="Index"/>
    <w:rsid w:val="000E7F1A"/>
    <w:rPr>
      <w:rFonts w:ascii="Calibri" w:hAnsi="Calibri" w:cs="Calibri"/>
      <w:b/>
      <w:sz w:val="32"/>
      <w:szCs w:val="32"/>
    </w:rPr>
  </w:style>
  <w:style w:type="paragraph" w:customStyle="1" w:styleId="TableAnnexe">
    <w:name w:val="Table_Annexe"/>
    <w:basedOn w:val="Annexetitre1"/>
    <w:link w:val="TableAnnexeCar"/>
    <w:qFormat/>
    <w:rsid w:val="00137EBC"/>
  </w:style>
  <w:style w:type="character" w:customStyle="1" w:styleId="TableAnnexeCar">
    <w:name w:val="Table_Annexe Car"/>
    <w:link w:val="TableAnnexe"/>
    <w:rsid w:val="00137EBC"/>
    <w:rPr>
      <w:rFonts w:ascii="Calibri" w:hAnsi="Calibri" w:cs="Calibri"/>
      <w:b/>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artier\AppData\Local\Temp\ModeleWordParisDescartes_2507201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7C055-8277-4CCB-B250-F3A1BCF7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ModeleWordParisDescartes_25072012</Template>
  <TotalTime>0</TotalTime>
  <Pages>12</Pages>
  <Words>1322</Words>
  <Characters>7271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Université Lumière Lyon 2</Company>
  <LinksUpToDate>false</LinksUpToDate>
  <CharactersWithSpaces>8576</CharactersWithSpaces>
  <SharedDoc>false</SharedDoc>
  <HLinks>
    <vt:vector size="102" baseType="variant">
      <vt:variant>
        <vt:i4>1048636</vt:i4>
      </vt:variant>
      <vt:variant>
        <vt:i4>101</vt:i4>
      </vt:variant>
      <vt:variant>
        <vt:i4>0</vt:i4>
      </vt:variant>
      <vt:variant>
        <vt:i4>5</vt:i4>
      </vt:variant>
      <vt:variant>
        <vt:lpwstr/>
      </vt:variant>
      <vt:variant>
        <vt:lpwstr>_Toc316906995</vt:lpwstr>
      </vt:variant>
      <vt:variant>
        <vt:i4>2031670</vt:i4>
      </vt:variant>
      <vt:variant>
        <vt:i4>92</vt:i4>
      </vt:variant>
      <vt:variant>
        <vt:i4>0</vt:i4>
      </vt:variant>
      <vt:variant>
        <vt:i4>5</vt:i4>
      </vt:variant>
      <vt:variant>
        <vt:lpwstr/>
      </vt:variant>
      <vt:variant>
        <vt:lpwstr>_Toc330975279</vt:lpwstr>
      </vt:variant>
      <vt:variant>
        <vt:i4>2031670</vt:i4>
      </vt:variant>
      <vt:variant>
        <vt:i4>86</vt:i4>
      </vt:variant>
      <vt:variant>
        <vt:i4>0</vt:i4>
      </vt:variant>
      <vt:variant>
        <vt:i4>5</vt:i4>
      </vt:variant>
      <vt:variant>
        <vt:lpwstr/>
      </vt:variant>
      <vt:variant>
        <vt:lpwstr>_Toc330975278</vt:lpwstr>
      </vt:variant>
      <vt:variant>
        <vt:i4>2031670</vt:i4>
      </vt:variant>
      <vt:variant>
        <vt:i4>80</vt:i4>
      </vt:variant>
      <vt:variant>
        <vt:i4>0</vt:i4>
      </vt:variant>
      <vt:variant>
        <vt:i4>5</vt:i4>
      </vt:variant>
      <vt:variant>
        <vt:lpwstr/>
      </vt:variant>
      <vt:variant>
        <vt:lpwstr>_Toc330975277</vt:lpwstr>
      </vt:variant>
      <vt:variant>
        <vt:i4>2031670</vt:i4>
      </vt:variant>
      <vt:variant>
        <vt:i4>74</vt:i4>
      </vt:variant>
      <vt:variant>
        <vt:i4>0</vt:i4>
      </vt:variant>
      <vt:variant>
        <vt:i4>5</vt:i4>
      </vt:variant>
      <vt:variant>
        <vt:lpwstr/>
      </vt:variant>
      <vt:variant>
        <vt:lpwstr>_Toc330975276</vt:lpwstr>
      </vt:variant>
      <vt:variant>
        <vt:i4>2031670</vt:i4>
      </vt:variant>
      <vt:variant>
        <vt:i4>68</vt:i4>
      </vt:variant>
      <vt:variant>
        <vt:i4>0</vt:i4>
      </vt:variant>
      <vt:variant>
        <vt:i4>5</vt:i4>
      </vt:variant>
      <vt:variant>
        <vt:lpwstr/>
      </vt:variant>
      <vt:variant>
        <vt:lpwstr>_Toc330975275</vt:lpwstr>
      </vt:variant>
      <vt:variant>
        <vt:i4>2031670</vt:i4>
      </vt:variant>
      <vt:variant>
        <vt:i4>62</vt:i4>
      </vt:variant>
      <vt:variant>
        <vt:i4>0</vt:i4>
      </vt:variant>
      <vt:variant>
        <vt:i4>5</vt:i4>
      </vt:variant>
      <vt:variant>
        <vt:lpwstr/>
      </vt:variant>
      <vt:variant>
        <vt:lpwstr>_Toc330975274</vt:lpwstr>
      </vt:variant>
      <vt:variant>
        <vt:i4>2031670</vt:i4>
      </vt:variant>
      <vt:variant>
        <vt:i4>56</vt:i4>
      </vt:variant>
      <vt:variant>
        <vt:i4>0</vt:i4>
      </vt:variant>
      <vt:variant>
        <vt:i4>5</vt:i4>
      </vt:variant>
      <vt:variant>
        <vt:lpwstr/>
      </vt:variant>
      <vt:variant>
        <vt:lpwstr>_Toc330975273</vt:lpwstr>
      </vt:variant>
      <vt:variant>
        <vt:i4>2031670</vt:i4>
      </vt:variant>
      <vt:variant>
        <vt:i4>50</vt:i4>
      </vt:variant>
      <vt:variant>
        <vt:i4>0</vt:i4>
      </vt:variant>
      <vt:variant>
        <vt:i4>5</vt:i4>
      </vt:variant>
      <vt:variant>
        <vt:lpwstr/>
      </vt:variant>
      <vt:variant>
        <vt:lpwstr>_Toc330975272</vt:lpwstr>
      </vt:variant>
      <vt:variant>
        <vt:i4>2031670</vt:i4>
      </vt:variant>
      <vt:variant>
        <vt:i4>44</vt:i4>
      </vt:variant>
      <vt:variant>
        <vt:i4>0</vt:i4>
      </vt:variant>
      <vt:variant>
        <vt:i4>5</vt:i4>
      </vt:variant>
      <vt:variant>
        <vt:lpwstr/>
      </vt:variant>
      <vt:variant>
        <vt:lpwstr>_Toc330975271</vt:lpwstr>
      </vt:variant>
      <vt:variant>
        <vt:i4>2031670</vt:i4>
      </vt:variant>
      <vt:variant>
        <vt:i4>38</vt:i4>
      </vt:variant>
      <vt:variant>
        <vt:i4>0</vt:i4>
      </vt:variant>
      <vt:variant>
        <vt:i4>5</vt:i4>
      </vt:variant>
      <vt:variant>
        <vt:lpwstr/>
      </vt:variant>
      <vt:variant>
        <vt:lpwstr>_Toc330975270</vt:lpwstr>
      </vt:variant>
      <vt:variant>
        <vt:i4>1966134</vt:i4>
      </vt:variant>
      <vt:variant>
        <vt:i4>32</vt:i4>
      </vt:variant>
      <vt:variant>
        <vt:i4>0</vt:i4>
      </vt:variant>
      <vt:variant>
        <vt:i4>5</vt:i4>
      </vt:variant>
      <vt:variant>
        <vt:lpwstr/>
      </vt:variant>
      <vt:variant>
        <vt:lpwstr>_Toc330975269</vt:lpwstr>
      </vt:variant>
      <vt:variant>
        <vt:i4>1966134</vt:i4>
      </vt:variant>
      <vt:variant>
        <vt:i4>26</vt:i4>
      </vt:variant>
      <vt:variant>
        <vt:i4>0</vt:i4>
      </vt:variant>
      <vt:variant>
        <vt:i4>5</vt:i4>
      </vt:variant>
      <vt:variant>
        <vt:lpwstr/>
      </vt:variant>
      <vt:variant>
        <vt:lpwstr>_Toc330975268</vt:lpwstr>
      </vt:variant>
      <vt:variant>
        <vt:i4>1966134</vt:i4>
      </vt:variant>
      <vt:variant>
        <vt:i4>20</vt:i4>
      </vt:variant>
      <vt:variant>
        <vt:i4>0</vt:i4>
      </vt:variant>
      <vt:variant>
        <vt:i4>5</vt:i4>
      </vt:variant>
      <vt:variant>
        <vt:lpwstr/>
      </vt:variant>
      <vt:variant>
        <vt:lpwstr>_Toc330975267</vt:lpwstr>
      </vt:variant>
      <vt:variant>
        <vt:i4>1966134</vt:i4>
      </vt:variant>
      <vt:variant>
        <vt:i4>14</vt:i4>
      </vt:variant>
      <vt:variant>
        <vt:i4>0</vt:i4>
      </vt:variant>
      <vt:variant>
        <vt:i4>5</vt:i4>
      </vt:variant>
      <vt:variant>
        <vt:lpwstr/>
      </vt:variant>
      <vt:variant>
        <vt:lpwstr>_Toc330975266</vt:lpwstr>
      </vt:variant>
      <vt:variant>
        <vt:i4>1966134</vt:i4>
      </vt:variant>
      <vt:variant>
        <vt:i4>8</vt:i4>
      </vt:variant>
      <vt:variant>
        <vt:i4>0</vt:i4>
      </vt:variant>
      <vt:variant>
        <vt:i4>5</vt:i4>
      </vt:variant>
      <vt:variant>
        <vt:lpwstr/>
      </vt:variant>
      <vt:variant>
        <vt:lpwstr>_Toc330975265</vt:lpwstr>
      </vt:variant>
      <vt:variant>
        <vt:i4>1966134</vt:i4>
      </vt:variant>
      <vt:variant>
        <vt:i4>2</vt:i4>
      </vt:variant>
      <vt:variant>
        <vt:i4>0</vt:i4>
      </vt:variant>
      <vt:variant>
        <vt:i4>5</vt:i4>
      </vt:variant>
      <vt:variant>
        <vt:lpwstr/>
      </vt:variant>
      <vt:variant>
        <vt:lpwstr>_Toc330975264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Camin</dc:creator>
  <cp:lastModifiedBy>user</cp:lastModifiedBy>
  <cp:revision>2</cp:revision>
  <cp:lastPrinted>2006-11-07T09:44:00Z</cp:lastPrinted>
  <dcterms:created xsi:type="dcterms:W3CDTF">2021-07-16T07:13:00Z</dcterms:created>
  <dcterms:modified xsi:type="dcterms:W3CDTF">2021-07-16T07:13:00Z</dcterms:modified>
</cp:coreProperties>
</file>